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872B79" w:rsidRPr="00872B79" w14:paraId="5E679A77" w14:textId="77777777" w:rsidTr="00ED5F48">
        <w:tc>
          <w:tcPr>
            <w:tcW w:w="2500" w:type="pct"/>
            <w:vAlign w:val="center"/>
          </w:tcPr>
          <w:p w14:paraId="1ADD435E" w14:textId="61C096BE" w:rsidR="00ED5F48" w:rsidRPr="00DB2124" w:rsidRDefault="00872B79" w:rsidP="00872B79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MAIG</w:t>
            </w:r>
          </w:p>
        </w:tc>
        <w:tc>
          <w:tcPr>
            <w:tcW w:w="2500" w:type="pct"/>
            <w:vAlign w:val="center"/>
          </w:tcPr>
          <w:p w14:paraId="356E2AAA" w14:textId="50E8E0D2" w:rsidR="00ED5F48" w:rsidRPr="00DB2124" w:rsidRDefault="00ED5F48" w:rsidP="00872B79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5F1545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DB2124">
              <w:rPr>
                <w:rFonts w:ascii="Century Gothic" w:hAnsi="Century Gothic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DB2124" w:rsidRDefault="00ED5F48" w:rsidP="00872B79">
      <w:pPr>
        <w:pStyle w:val="Months"/>
        <w:ind w:left="0"/>
        <w:jc w:val="center"/>
        <w:rPr>
          <w:rFonts w:ascii="Impact" w:hAnsi="Impact" w:cs="Arial"/>
          <w:noProof/>
          <w:color w:val="auto"/>
          <w:sz w:val="16"/>
          <w:szCs w:val="16"/>
        </w:rPr>
      </w:pPr>
    </w:p>
    <w:tbl>
      <w:tblPr>
        <w:tblStyle w:val="CalendarTable"/>
        <w:tblW w:w="4992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3"/>
        <w:gridCol w:w="2242"/>
        <w:gridCol w:w="2249"/>
        <w:gridCol w:w="2249"/>
        <w:gridCol w:w="2249"/>
        <w:gridCol w:w="2249"/>
        <w:gridCol w:w="2208"/>
      </w:tblGrid>
      <w:tr w:rsidR="00872B79" w:rsidRPr="00872B79" w14:paraId="4232816E" w14:textId="77777777" w:rsidTr="002B0775">
        <w:trPr>
          <w:trHeight w:val="567"/>
        </w:trPr>
        <w:tc>
          <w:tcPr>
            <w:tcW w:w="707" w:type="pct"/>
            <w:shd w:val="clear" w:color="auto" w:fill="262626" w:themeFill="text1" w:themeFillTint="D9"/>
            <w:vAlign w:val="center"/>
          </w:tcPr>
          <w:p w14:paraId="5173D927" w14:textId="41B3D4DC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Dl</w:t>
            </w:r>
          </w:p>
        </w:tc>
        <w:tc>
          <w:tcPr>
            <w:tcW w:w="716" w:type="pct"/>
            <w:shd w:val="clear" w:color="auto" w:fill="262626" w:themeFill="text1" w:themeFillTint="D9"/>
            <w:vAlign w:val="center"/>
          </w:tcPr>
          <w:p w14:paraId="645E7C4A" w14:textId="4B2EC6AB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Dt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17D31BE5" w14:textId="7B2DF5D3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Dc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18E1E115" w14:textId="09492C42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Dj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2C84A1A5" w14:textId="71507370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Dv</w:t>
            </w:r>
          </w:p>
        </w:tc>
        <w:tc>
          <w:tcPr>
            <w:tcW w:w="718" w:type="pct"/>
            <w:shd w:val="clear" w:color="auto" w:fill="262626" w:themeFill="text1" w:themeFillTint="D9"/>
            <w:vAlign w:val="center"/>
          </w:tcPr>
          <w:p w14:paraId="773A0790" w14:textId="09FB9894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 w:rsidRPr="00872B79"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  <w:lang w:bidi="ru-RU"/>
              </w:rPr>
              <w:t>Ds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8410A3D" w14:textId="208E60D9" w:rsidR="00ED5F48" w:rsidRPr="00872B79" w:rsidRDefault="002B0775" w:rsidP="00872B79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0000"/>
                <w:sz w:val="48"/>
                <w:szCs w:val="48"/>
              </w:rPr>
            </w:pPr>
            <w:r w:rsidRPr="002B0775"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  <w:lang w:bidi="ru-RU"/>
              </w:rPr>
              <w:t>Dg</w:t>
            </w:r>
          </w:p>
        </w:tc>
      </w:tr>
      <w:tr w:rsidR="00872B79" w:rsidRPr="00872B79" w14:paraId="6F5FFAB0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69C2670" w14:textId="51B71AB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“понедельник" 1 ""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F7B697C" w14:textId="0CFE3DC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“вторник"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95FB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C8A88DF" w14:textId="0DC3B67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“среда"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795FB6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9B1B025" w14:textId="705AAB22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“четверг"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8E526B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0BF732E" w14:textId="10A868DB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= “пятница"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BB26961" w14:textId="09F51C3A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суббота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“суббота" 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=E2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6817485" w14:textId="3D053B2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MonthStart5 \@ dddd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суббота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“воскресенье" 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1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&lt;&gt; 0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=F2+1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543A7E90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21331D" w14:textId="231C3D3E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=G2+1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4B2BF12" w14:textId="262637D1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4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58DFB7" w14:textId="38994864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5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48B68F1" w14:textId="656A8C5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6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45A9F5" w14:textId="09D0C35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7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29615FD" w14:textId="3C26535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8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2D659A8" w14:textId="6AC480A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=F3+1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9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25CD5011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63162FCE" w14:textId="24912FD6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=G3+1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10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6534D557" w14:textId="18B771F4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11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6E94CD6" w14:textId="756C1090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12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2F358C9A" w14:textId="000C47D4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13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45FC823" w14:textId="2665731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14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8DB889" w14:textId="53B407C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15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2CED4719" w14:textId="5854CB0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=F4+1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16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1967DB6D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08568AD" w14:textId="69652AC5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=G4+1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17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0DA026" w14:textId="0E66324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18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AC5897B" w14:textId="7A69314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19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37E596" w14:textId="6C553599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20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66F8449" w14:textId="4A4EB62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21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F32A15C" w14:textId="77CD331C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22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4653324" w14:textId="15A4F66D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=F5+1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23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0B252533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405994ED" w14:textId="116FED04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23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=G5+1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24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7B32801" w14:textId="197B8F32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24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25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F129B62" w14:textId="697CC7F8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25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=B6+1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26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7DFE374" w14:textId="6A51806F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=C6+1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27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325C5B5" w14:textId="0347B705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=D6+1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28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B1EB887" w14:textId="2F8C75F9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28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=E6+1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29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3499CB9D" w14:textId="3DF658F0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29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=F6+1 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 xml:space="preserve"> "" </w:instrText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t>30</w:t>
            </w:r>
            <w:r w:rsidRPr="002D20B9">
              <w:rPr>
                <w:rFonts w:ascii="Impact" w:hAnsi="Impact" w:cs="Arial"/>
                <w:noProof/>
                <w:color w:val="FF0000"/>
                <w:sz w:val="120"/>
                <w:szCs w:val="120"/>
                <w:lang w:bidi="ru-RU"/>
              </w:rPr>
              <w:fldChar w:fldCharType="end"/>
            </w:r>
          </w:p>
        </w:tc>
      </w:tr>
      <w:tr w:rsidR="00872B79" w:rsidRPr="00872B79" w14:paraId="2832F5D6" w14:textId="77777777" w:rsidTr="002B0775">
        <w:trPr>
          <w:trHeight w:val="1474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B10BCDE" w14:textId="513C3B63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30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=G6+1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t>31</w: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C2A51FD" w14:textId="13C90D94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 0,""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IF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&lt;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DocVariable MonthEnd5 \@ d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5F1545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begin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=A7+1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separate"/>
            </w:r>
            <w:r w:rsidR="00420A1A"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>31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instrText xml:space="preserve"> "" </w:instrText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  <w:r w:rsidRPr="002D20B9"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3E98195F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C122FC5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0BF85BD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E7A702A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20"/>
                <w:szCs w:val="12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A2DC031" w14:textId="77777777" w:rsidR="00ED5F48" w:rsidRPr="002D20B9" w:rsidRDefault="00ED5F48" w:rsidP="00872B79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20"/>
                <w:szCs w:val="120"/>
              </w:rPr>
            </w:pPr>
          </w:p>
        </w:tc>
      </w:tr>
    </w:tbl>
    <w:p w14:paraId="50D5D5A5" w14:textId="77777777" w:rsidR="00ED5F48" w:rsidRPr="00872B79" w:rsidRDefault="00ED5F48" w:rsidP="00872B79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872B79" w:rsidSect="00615733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6F84D" w14:textId="77777777" w:rsidR="00504431" w:rsidRDefault="00504431">
      <w:pPr>
        <w:spacing w:after="0"/>
      </w:pPr>
      <w:r>
        <w:separator/>
      </w:r>
    </w:p>
  </w:endnote>
  <w:endnote w:type="continuationSeparator" w:id="0">
    <w:p w14:paraId="7002FC13" w14:textId="77777777" w:rsidR="00504431" w:rsidRDefault="0050443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99141" w14:textId="77777777" w:rsidR="00504431" w:rsidRDefault="00504431">
      <w:pPr>
        <w:spacing w:after="0"/>
      </w:pPr>
      <w:r>
        <w:separator/>
      </w:r>
    </w:p>
  </w:footnote>
  <w:footnote w:type="continuationSeparator" w:id="0">
    <w:p w14:paraId="68CFA252" w14:textId="77777777" w:rsidR="00504431" w:rsidRDefault="0050443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56685"/>
    <w:rsid w:val="00183C79"/>
    <w:rsid w:val="001B01F9"/>
    <w:rsid w:val="001B19D8"/>
    <w:rsid w:val="001C41F9"/>
    <w:rsid w:val="002449BA"/>
    <w:rsid w:val="00274CDB"/>
    <w:rsid w:val="00285C1D"/>
    <w:rsid w:val="002B0775"/>
    <w:rsid w:val="002D20B9"/>
    <w:rsid w:val="002D4DA6"/>
    <w:rsid w:val="002E6538"/>
    <w:rsid w:val="003153BE"/>
    <w:rsid w:val="00324A1D"/>
    <w:rsid w:val="003327F5"/>
    <w:rsid w:val="00340CAF"/>
    <w:rsid w:val="003C0D41"/>
    <w:rsid w:val="003E085C"/>
    <w:rsid w:val="003E7B3A"/>
    <w:rsid w:val="003F114D"/>
    <w:rsid w:val="00416364"/>
    <w:rsid w:val="00420A1A"/>
    <w:rsid w:val="00431B29"/>
    <w:rsid w:val="004374E1"/>
    <w:rsid w:val="00440416"/>
    <w:rsid w:val="00462EAD"/>
    <w:rsid w:val="004A6170"/>
    <w:rsid w:val="004C41F9"/>
    <w:rsid w:val="004E3548"/>
    <w:rsid w:val="004F20DC"/>
    <w:rsid w:val="004F6AAC"/>
    <w:rsid w:val="00504431"/>
    <w:rsid w:val="00512F2D"/>
    <w:rsid w:val="00570FBB"/>
    <w:rsid w:val="00583B82"/>
    <w:rsid w:val="005923AC"/>
    <w:rsid w:val="005B708A"/>
    <w:rsid w:val="005D5149"/>
    <w:rsid w:val="005E656F"/>
    <w:rsid w:val="005F1545"/>
    <w:rsid w:val="00615733"/>
    <w:rsid w:val="00667021"/>
    <w:rsid w:val="006974E1"/>
    <w:rsid w:val="006B6899"/>
    <w:rsid w:val="006C0896"/>
    <w:rsid w:val="006F513E"/>
    <w:rsid w:val="00727D08"/>
    <w:rsid w:val="00733B44"/>
    <w:rsid w:val="00746204"/>
    <w:rsid w:val="007931E0"/>
    <w:rsid w:val="00795FB6"/>
    <w:rsid w:val="007C0139"/>
    <w:rsid w:val="007D45A1"/>
    <w:rsid w:val="007F564D"/>
    <w:rsid w:val="008711BC"/>
    <w:rsid w:val="00872B79"/>
    <w:rsid w:val="008B1201"/>
    <w:rsid w:val="008C75E5"/>
    <w:rsid w:val="008E526B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32207"/>
    <w:rsid w:val="00A76704"/>
    <w:rsid w:val="00A96D8A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1D18"/>
    <w:rsid w:val="00C7354B"/>
    <w:rsid w:val="00C800AA"/>
    <w:rsid w:val="00C91F9B"/>
    <w:rsid w:val="00D17954"/>
    <w:rsid w:val="00DB07E2"/>
    <w:rsid w:val="00DB2124"/>
    <w:rsid w:val="00DE32AC"/>
    <w:rsid w:val="00E1407A"/>
    <w:rsid w:val="00E33F1A"/>
    <w:rsid w:val="00E50BDE"/>
    <w:rsid w:val="00E74597"/>
    <w:rsid w:val="00E774CD"/>
    <w:rsid w:val="00E77E1D"/>
    <w:rsid w:val="00E97684"/>
    <w:rsid w:val="00ED5F48"/>
    <w:rsid w:val="00ED75B6"/>
    <w:rsid w:val="00F1140A"/>
    <w:rsid w:val="00F60810"/>
    <w:rsid w:val="00F9060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  <w:style w:type="character" w:styleId="af6">
    <w:name w:val="annotation reference"/>
    <w:basedOn w:val="a0"/>
    <w:uiPriority w:val="99"/>
    <w:semiHidden/>
    <w:unhideWhenUsed/>
    <w:rsid w:val="00DB2124"/>
    <w:rPr>
      <w:sz w:val="16"/>
      <w:szCs w:val="16"/>
    </w:rPr>
  </w:style>
  <w:style w:type="paragraph" w:styleId="af7">
    <w:name w:val="annotation text"/>
    <w:basedOn w:val="a"/>
    <w:link w:val="af8"/>
    <w:uiPriority w:val="99"/>
    <w:semiHidden/>
    <w:unhideWhenUsed/>
    <w:rsid w:val="00DB2124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DB2124"/>
    <w:rPr>
      <w:rFonts w:ascii="Arial" w:hAnsi="Arial"/>
      <w:sz w:val="20"/>
      <w:szCs w:val="20"/>
    </w:rPr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DB2124"/>
    <w:rPr>
      <w:b/>
      <w:bCs/>
    </w:rPr>
  </w:style>
  <w:style w:type="character" w:customStyle="1" w:styleId="afa">
    <w:name w:val="Тема примечания Знак"/>
    <w:basedOn w:val="af8"/>
    <w:link w:val="af9"/>
    <w:uiPriority w:val="99"/>
    <w:semiHidden/>
    <w:rsid w:val="00DB2124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2025-12-28T15:31:00Z</dcterms:created>
  <dcterms:modified xsi:type="dcterms:W3CDTF">2025-12-28T15:31:00Z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