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50C393C" w:rsidR="003E085C" w:rsidRPr="00576AF0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val="fr-FR"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576AF0">
              <w:rPr>
                <w:rFonts w:cs="Arial"/>
                <w:noProof/>
                <w:color w:val="auto"/>
                <w:lang w:val="fr-FR"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576AF0" w:rsidRPr="00576AF0">
              <w:rPr>
                <w:rFonts w:cs="Arial"/>
                <w:noProof/>
                <w:color w:val="auto"/>
                <w:lang w:val="fr-FR" w:bidi="ru-RU"/>
              </w:rPr>
              <w:t>2025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72C0D72C" w:rsidR="00C957EE" w:rsidRPr="00576AF0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fr-FR" w:bidi="ru-RU"/>
              </w:rPr>
            </w:pPr>
            <w:r w:rsidRPr="00576AF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fr-FR" w:bidi="ru-RU"/>
              </w:rPr>
              <w:t>52</w:t>
            </w:r>
            <w:r w:rsidR="00C957EE" w:rsidRPr="00576AF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fr-FR" w:bidi="ru-RU"/>
              </w:rPr>
              <w:t xml:space="preserve"> </w:t>
            </w:r>
            <w:r w:rsidR="00576AF0" w:rsidRPr="00576AF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val="ca-ES" w:bidi="ru-RU"/>
              </w:rPr>
              <w:t>divendres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60F2E9A2" w:rsidR="00E50BDE" w:rsidRPr="00576AF0" w:rsidRDefault="00576AF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/>
                    </w:rPr>
                  </w:pPr>
                  <w:bookmarkStart w:id="1" w:name="_Hlk38821049"/>
                  <w:r w:rsidRPr="00576AF0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fr-FR" w:bidi="ru-RU"/>
                    </w:rPr>
                    <w:t>GENER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576AF0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1F248F0B" w:rsidR="00E50BDE" w:rsidRPr="00576AF0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576AF0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Dl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10893AD" w:rsidR="00E50BDE" w:rsidRPr="00576AF0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576AF0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8405B66" w:rsidR="00E50BDE" w:rsidRPr="00576AF0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576AF0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00DEC5E6" w:rsidR="00E50BDE" w:rsidRPr="00576AF0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576AF0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3D1CE90C" w:rsidR="00E50BDE" w:rsidRPr="00576AF0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fr-FR"/>
                          </w:rPr>
                        </w:pPr>
                        <w:r w:rsidRPr="00576AF0">
                          <w:rPr>
                            <w:rFonts w:cs="Arial"/>
                            <w:noProof/>
                            <w:color w:val="auto"/>
                            <w:lang w:val="fr-FR"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6AE4AD7C" w:rsidR="00E50BDE" w:rsidRPr="00576AF0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DS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4FB96D1" w:rsidR="00E50BDE" w:rsidRPr="00576AF0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/>
                          </w:rPr>
                        </w:pPr>
                        <w:r w:rsidRP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fr-FR"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3A453952" w:rsidR="00E50BDE" w:rsidRPr="00576AF0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E06BB4D" w:rsidR="00E50BDE" w:rsidRPr="00576AF0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175DF82" w:rsidR="00E50BDE" w:rsidRPr="00576AF0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C206173" w:rsidR="00E50BDE" w:rsidRPr="00576AF0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 w:rsidRP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fr-FR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272963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79499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25CB2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50EA9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EA417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F93EC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805B7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308DB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22DF8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C8F83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74D13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4ED7D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87217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58EDE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C98B7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4D271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B79C5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A45E5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AD3DE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557A0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124A6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67078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27E05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F3810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0575D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D38FF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64DB6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67DB7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2C87E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AA7F8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87857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14E35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981AD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47DC950E" w:rsidR="00E50BDE" w:rsidRPr="00C957EE" w:rsidRDefault="00576AF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FEBRER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1F0C28EB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3FF0C3E3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0A34A90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3E58B89A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242BC5AE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3638E354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41DDB96D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222E4C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5C0D36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453803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61215C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118399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523D0A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58626B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1EE5F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68AA5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1BFBF8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38CF60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77A224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3B0D3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0BD54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70A6D8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FD0AA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A1044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53AB1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1417B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87A4B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5399D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74B0D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F7FBC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0ABCCD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4DD58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DAE41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D26D0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4F21D9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AB5B1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764E88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0E2950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580FB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FF16A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5C6DC5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33945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52D92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0A8F4E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1B4B9F49" w:rsidR="00E50BDE" w:rsidRPr="00C957EE" w:rsidRDefault="00576AF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MARÇ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4C366B8D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5EFC9B10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4AE74A10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09BB0C9D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0EA8D7F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29EB97B7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3B87B566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3A466A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181DB9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1DA328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10389C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1CA519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3B85B1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35AAB4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6B837E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533D3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D84D2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41EE7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1708C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D91F0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F5FE1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6A9647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226E7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1AEDA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FAF47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4CB2EF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B35FE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9C96B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7F499D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4CEA5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7DF68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8DFC7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DFC3C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06F788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E6414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BBB41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1190E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01BF5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4154B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7BB936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18DF1C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3B4583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32C6AC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440144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330E65E3" w:rsidR="00C957EE" w:rsidRPr="00A60ACB" w:rsidRDefault="00DF18CE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76AF0" w:rsidRPr="00576AF0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ca-ES" w:bidi="ru-RU"/>
                    </w:rPr>
                    <w:t>divendres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665B30E5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76AF0" w:rsidRPr="00576AF0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ca-ES" w:bidi="ru-RU"/>
                    </w:rPr>
                    <w:t>divendres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68635490" w:rsidR="00C957EE" w:rsidRPr="00C957EE" w:rsidRDefault="00DF18C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76AF0" w:rsidRPr="00576AF0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ca-ES" w:bidi="ru-RU"/>
                    </w:rPr>
                    <w:t>divendres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5B9DF533" w:rsidR="00E50BDE" w:rsidRPr="00C957EE" w:rsidRDefault="00576AF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5DC0C2AF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6AA07068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CB49946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0A611173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39B05510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0B644F2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1C1D08CB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20FBC6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1A83FC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607DE9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0FE517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701A70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43675E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0FA7E4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343CE9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792E3A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008694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49BD92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5FA8BD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04ED01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490B22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7303E9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53DB28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20E42F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55681D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54B3E8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691B74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63977E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443CD8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58E151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0EE72B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3B3E36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4B32B1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604AA3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607F8A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5340DE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3215D8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2B0B52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10E13B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6402BF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697BAD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39B717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5DAA78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73CAE8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56F5AA7D" w:rsidR="00E50BDE" w:rsidRPr="00C957EE" w:rsidRDefault="00576AF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MAIG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313FABD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6BAB799E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53225803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686F960A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185A370D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17082C87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5EB2F1D6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39D9A9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49EFF4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015ECA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4FF204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1C8B0E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3C9819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1C9AB9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0961FF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74D852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05E086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78CB38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344845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4584D8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3F5373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76D908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13C04D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617341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5FDED3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3B6F1B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7378E9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1ACF7B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10B5BB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76CA3A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344A45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761B6D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574A4E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1BCA54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7E359F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0E5772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7AC9C5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79FD9F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4C0135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280433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45CD42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433AFE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2A1AD4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397E26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21D57B21" w:rsidR="00E50BDE" w:rsidRPr="00C957EE" w:rsidRDefault="00576AF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JUNY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3C27FDD3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4CF17B2E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31AC4B17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5C30CB44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5DFC78E3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4D9387FE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6DB99BA8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3E7431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1F3346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073128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6CE4DA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02EFFB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0C34B5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22F57E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09CF4A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6FAB39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4EC37A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4137CE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722358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76A292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0A5822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571A80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19EC08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1ED14C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3DB87D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25EF19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250975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057B66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0C4C1B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281F81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1B62A2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2CEAD1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078EE7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1B5431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71C95B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0B403E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1A728C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239BAF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37807F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02F63F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7EF117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447F43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67689C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22EC6A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0F80F51E" w:rsidR="00C957EE" w:rsidRPr="00C957EE" w:rsidRDefault="00A2020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76AF0" w:rsidRPr="00576AF0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ca-ES" w:bidi="ru-RU"/>
                    </w:rPr>
                    <w:t>divendres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34D6C546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76AF0" w:rsidRPr="00576AF0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ca-ES" w:bidi="ru-RU"/>
                    </w:rPr>
                    <w:t>divendres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52796A39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76AF0" w:rsidRPr="00576AF0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ca-ES" w:bidi="ru-RU"/>
                    </w:rPr>
                    <w:t>divendres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04603DA4" w:rsidR="00E50BDE" w:rsidRPr="00C957EE" w:rsidRDefault="00576AF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JULIOL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185A0F8B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5946053A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02C5BC29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3C4A1E3C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2C0170AD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1A13B0F5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3A9B41D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1C0259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6E45DC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42966C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339BBC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6F346C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30FEC9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31A931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56898A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21F690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2E7480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1961F4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0E520B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47BFA8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24AA75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766CB5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720532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65FB6B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71604E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30D3E1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2E7206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7C44B1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328440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7B6950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0B8760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160F22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1E7090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6C34DF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519E4C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1CA841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60DEE1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3D20F4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6BE961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79E01B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1246ED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2F1B58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119449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1A94C8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01FB80E6" w:rsidR="00E50BDE" w:rsidRPr="00C957EE" w:rsidRDefault="00576AF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AGOST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3E8EC47B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286933FC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2A5DBEB2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21C01798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648F2556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253F4655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673E6C23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25EDF3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52054C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3AFD40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1EF749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04E9F6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3E9D3A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00E2C0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2B8839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443DC8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10A62A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189608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0BDC9D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6A06F9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2C2008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281F85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0537F9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6F8478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5F076D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1FBFDD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3E5A9F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1CC644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7EAC66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2F8A89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363EF0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0716C3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00BE27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144C01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2E9A65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25D4EC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47C779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0D707E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5367BC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69C2D2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0A9AAD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090892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034DC6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6E7C6B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34B5C42C" w:rsidR="00E50BDE" w:rsidRPr="00C957EE" w:rsidRDefault="00576AF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SETEMBRE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5AEB92FF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6D60F16F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0F74173B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378ED856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03606AFA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6951465C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5A7F37B2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153885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46C6F4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669C5D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40EDF3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04DAC7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769837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201DB5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669866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1ED3E8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6A33A3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06221C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54BED3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5BB0BC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4B116E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4C1F86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670E7B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3B0C71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033AE7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195E31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591028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627F18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1956B0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65A61B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34F8EB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0370A8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6D6DCD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4E5DC1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64866C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2BE83E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3C1BBC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3E1993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4503A0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3C53B4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0FD4D5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21D6A7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3462A2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56CE3A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11469DCE" w:rsidR="00C957EE" w:rsidRPr="00C957EE" w:rsidRDefault="00A2020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76AF0" w:rsidRPr="00576AF0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ca-ES" w:bidi="ru-RU"/>
                    </w:rPr>
                    <w:t>divendres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0443B76C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76AF0" w:rsidRPr="00576AF0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ca-ES" w:bidi="ru-RU"/>
                    </w:rPr>
                    <w:t>divendres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54B7D966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76AF0" w:rsidRPr="00576AF0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ca-ES" w:bidi="ru-RU"/>
                    </w:rPr>
                    <w:t>divendres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227657F5" w:rsidR="00E50BDE" w:rsidRPr="00C957EE" w:rsidRDefault="00576AF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4FD0C934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1B1DF543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25A2A1AE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011D238E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59D32DA9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5632D95A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5AFC4B17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70DB7A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3A7A7B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72BEE1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01E50E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68D0C4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17FF81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039679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0B8156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5FCCCB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2CEA52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2DBA13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33F63E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17FB1F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6B8E20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6E6291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44FB0B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35B27E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554801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4565CC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773084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790C1A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436F49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10A0C4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2B12D9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18BA7E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77233E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4FFBF8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234A92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741680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46ED1F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11A773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04257B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6FCA0E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481F9C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7F4BA4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4906CD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1F318F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2020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2C7A7D3D" w:rsidR="00E50BDE" w:rsidRPr="00C957EE" w:rsidRDefault="00576AF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48DA5687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05E60979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805F366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034F4B3F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248CBEC4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F3B4E89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07AEC172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2276A9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29C727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7120AA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0DE3E2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773AF5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12E3F0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05D15A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25CF04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5169EB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74DB45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78AE23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190662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0376E5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041FD3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2754A5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5E1ACF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6E47EE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4960DD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44FF5F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1F51C3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0BE67E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125BF2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7F4E35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6FF20D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0AD31D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6CE3EA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35732E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5BE5B3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6C542E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12F438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7F038C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0AF31C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523750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229EF6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5B8CC9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2728C2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47905E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2C9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5175B0B7" w:rsidR="00E50BDE" w:rsidRPr="00C957EE" w:rsidRDefault="00576AF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DESEMBRE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6DBD5DC8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35818DE3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11AE2F1C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5307E501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153E98BF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51A45ECA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6E03FABF" w:rsidR="00E50BDE" w:rsidRPr="00C957EE" w:rsidRDefault="00576AF0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467C18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151FDA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26CAE5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798216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193027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2F210E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4D3E58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6BA722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5EB9E5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6D8434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49B19C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71C392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1DB07E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273339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5F3723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4EDF92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047975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31E8D8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53AA62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3974FB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29747F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39FFDE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02418A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08CF49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521A09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04A743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7A08AC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4734C2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0DFB2D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608128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57A97A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26E027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3F1E38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1216BA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20F018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23B3E9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68BA6F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76AF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79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1A04A55E" w:rsidR="00C957EE" w:rsidRPr="00C957EE" w:rsidRDefault="00DF18C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76AF0" w:rsidRPr="00576AF0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ca-ES" w:bidi="ru-RU"/>
                    </w:rPr>
                    <w:t>divendres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3A862375" w:rsidR="00C957EE" w:rsidRPr="00DF18CE" w:rsidRDefault="00DF18C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76AF0" w:rsidRPr="00576AF0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ca-ES" w:bidi="ru-RU"/>
                    </w:rPr>
                    <w:t>divendres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28358638" w:rsidR="00C957EE" w:rsidRPr="00C957EE" w:rsidRDefault="00B1792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576AF0" w:rsidRPr="00576AF0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val="ca-ES" w:bidi="ru-RU"/>
                    </w:rPr>
                    <w:t>divendres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2EAA1" w14:textId="77777777" w:rsidR="008162CC" w:rsidRDefault="008162CC">
      <w:pPr>
        <w:spacing w:after="0"/>
      </w:pPr>
      <w:r>
        <w:separator/>
      </w:r>
    </w:p>
  </w:endnote>
  <w:endnote w:type="continuationSeparator" w:id="0">
    <w:p w14:paraId="035E9E43" w14:textId="77777777" w:rsidR="008162CC" w:rsidRDefault="008162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D0D04" w14:textId="77777777" w:rsidR="008162CC" w:rsidRDefault="008162CC">
      <w:pPr>
        <w:spacing w:after="0"/>
      </w:pPr>
      <w:r>
        <w:separator/>
      </w:r>
    </w:p>
  </w:footnote>
  <w:footnote w:type="continuationSeparator" w:id="0">
    <w:p w14:paraId="14625069" w14:textId="77777777" w:rsidR="008162CC" w:rsidRDefault="008162C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0CC5"/>
    <w:rsid w:val="00071356"/>
    <w:rsid w:val="00074B6A"/>
    <w:rsid w:val="00097A25"/>
    <w:rsid w:val="000A5A57"/>
    <w:rsid w:val="001274F3"/>
    <w:rsid w:val="00151CCE"/>
    <w:rsid w:val="00187700"/>
    <w:rsid w:val="001B01F9"/>
    <w:rsid w:val="001C41F9"/>
    <w:rsid w:val="00263068"/>
    <w:rsid w:val="00285C1D"/>
    <w:rsid w:val="003327F5"/>
    <w:rsid w:val="00340CAF"/>
    <w:rsid w:val="00372C9B"/>
    <w:rsid w:val="003C0D41"/>
    <w:rsid w:val="003E085C"/>
    <w:rsid w:val="003E7B3A"/>
    <w:rsid w:val="00416364"/>
    <w:rsid w:val="004300FF"/>
    <w:rsid w:val="00431B29"/>
    <w:rsid w:val="00440416"/>
    <w:rsid w:val="00462EAD"/>
    <w:rsid w:val="004A6170"/>
    <w:rsid w:val="004F6AAC"/>
    <w:rsid w:val="00512F2D"/>
    <w:rsid w:val="00570FBB"/>
    <w:rsid w:val="00572243"/>
    <w:rsid w:val="00576AF0"/>
    <w:rsid w:val="00583B82"/>
    <w:rsid w:val="005923AC"/>
    <w:rsid w:val="005D5149"/>
    <w:rsid w:val="005E656F"/>
    <w:rsid w:val="00667021"/>
    <w:rsid w:val="006974E1"/>
    <w:rsid w:val="006C0896"/>
    <w:rsid w:val="006F513E"/>
    <w:rsid w:val="006F6066"/>
    <w:rsid w:val="00716258"/>
    <w:rsid w:val="007A5238"/>
    <w:rsid w:val="007C0139"/>
    <w:rsid w:val="007D45A1"/>
    <w:rsid w:val="007F564D"/>
    <w:rsid w:val="00807067"/>
    <w:rsid w:val="008162CC"/>
    <w:rsid w:val="0087147D"/>
    <w:rsid w:val="00872EE5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20D"/>
    <w:rsid w:val="00A20E4C"/>
    <w:rsid w:val="00A60ACB"/>
    <w:rsid w:val="00AA23D3"/>
    <w:rsid w:val="00AA3C50"/>
    <w:rsid w:val="00AD51E9"/>
    <w:rsid w:val="00AE302A"/>
    <w:rsid w:val="00AE36BB"/>
    <w:rsid w:val="00B17925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DE32AC"/>
    <w:rsid w:val="00DF18CE"/>
    <w:rsid w:val="00E1407A"/>
    <w:rsid w:val="00E16D02"/>
    <w:rsid w:val="00E50BDE"/>
    <w:rsid w:val="00E774CD"/>
    <w:rsid w:val="00E77E1D"/>
    <w:rsid w:val="00ED75B6"/>
    <w:rsid w:val="00F3048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3425</Words>
  <Characters>19525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2025-06-19T14:46:00Z</dcterms:created>
  <dcterms:modified xsi:type="dcterms:W3CDTF">2025-06-19T14:46:00Z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