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DDB363A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D03D42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54ED3BEC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C0AC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D03D42" w:rsidRPr="00D03D4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dimarts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27440738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GENER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4D820E7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6C26A1F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1C03902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D559AF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1B70585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8E6144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3E90232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577C8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ADAB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1916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0317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E140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13710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E9E3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82DF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48853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67F3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9BDD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5795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7752B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DF374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CA067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CDA50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4F899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55092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D506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9C777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D3E7A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F433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2285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9E36F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130C6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34974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B129A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4E54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A3B7A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97BA0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59B8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2C89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817B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0A4C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A038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8EC0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D597C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5E4390E0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695783C7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54B87BA7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6EA1992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1CE085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0622833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1729021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069E515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F41E0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D4A45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9A47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385CF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6995C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0F0A5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B0060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80893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E74C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0CD4D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BCF28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83F42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817D6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F102E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02ED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03797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B6E3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C9D67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7A63E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0545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2209D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37375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F1684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11DD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325D1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80281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B5716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2D7AD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48C5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BAC4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7FC7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1131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81CAA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36383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063A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2D65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161E1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366619AB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MARÇ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5EE8D11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12CA6B6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1CB14CC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6FD161C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D4E919C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60BDB0F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D358B9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F860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D6A5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3EDD0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53802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37ED4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F0B7F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93AE5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BB38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17CF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9F11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77B9E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1F054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F005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3E6C9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DD0E8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6885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E24C2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811EB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38FBD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EA525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D3B3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F65A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19ED5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1E07F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E0ED7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8F1E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F8B0A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0959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4C13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D2C8B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B4519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4645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E5D2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A8B74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7F845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292B1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4E0C5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31693152" w:rsidR="00C957EE" w:rsidRPr="00A60ACB" w:rsidRDefault="002C0AC1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E92B236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3F34900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678775AA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5854A434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3707B71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5D54F75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322D6FB4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05445C15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4EB4ABC2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357461B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FC6F0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7BF8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02143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34B7E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0CFCE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8B10E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943A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8EA9C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E674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8D20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BD788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98F7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DCA6A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80E0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61F4D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89A4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D3B03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8E473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3678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EED08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8B6B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29D6A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7CA2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20F6A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598B8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2355D4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731B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4D02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F409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8484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D65F5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0E239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9858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5D19B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0177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B298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AF50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404B6A2A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MAIG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378038F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5011E58E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2D1C262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243F0E71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A8F583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6C2651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1D3CB0EC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20363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17E17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1491C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A7D23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117642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036A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018D0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3AB3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6836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BD5CD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2ECF14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7A9D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12321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7170C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6B771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28A11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2160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0098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F7205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0E52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8C6B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94F9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8C0E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09D76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55E3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286D5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C12F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4291A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7EC9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9214F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27858F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5319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60C318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F942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12E05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69C42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945EF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07D5B1EE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4A842BC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4FA431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591D500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455105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9739000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24213C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03CEB1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57A40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85E0F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6E74B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B3EC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67C86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5E2AB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142F7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B0701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280BC1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6529D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8F85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0B7E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0F9A6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8A295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166C3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EA29B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9A6E9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58E75E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E612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2F46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B47B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D562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5EE54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8254C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403BE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49AE3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3C00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1C85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31627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E68C2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5D3B2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8807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49AC8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6584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E1F6B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E1C25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7FE84D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F85AE03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8522BEB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7518C756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2202D680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JULIOL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21F78AE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1B67C3D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ECB15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3BD7305C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8F3B6F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AF6A60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265DA2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635C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D9FD4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59864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8CD7E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A945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0C18BF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D6A17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26B0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35ECD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AED89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DFE35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5512C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D90F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C867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8B1E5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8511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1D1C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5DD32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BD9AB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555E2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B50A6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FAE2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43F3A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6648B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7A2D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9B903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6B8F3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7F94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CBDBB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3D847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0A80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9A03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8A725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C515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A0BF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738C4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56D5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2B2AE00A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AGOST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9D972F0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8CA8B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4939B9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0F38C71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D28C670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15E2C4CD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6159109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647E7B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A1894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F4BD1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A8861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01CB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DAB1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DB3A9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D10F5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DCE94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5862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8F357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746D0C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62D998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E912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884B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17633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6B161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70DB8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8B63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96C8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9C175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347646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7B7584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7504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3C954B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5DD76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38D7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C6601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3EB017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F821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5887E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6C618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98A9C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D91C3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FF8A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123F7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1989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BF9EF9D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27CD61F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69371332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3D9208A2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384A8B5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206527C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40BE88C7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624C67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AE804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F888A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9890C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CB1E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830AF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E995A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C0B2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4FE69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5154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2802C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1622B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F5DA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6E919D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5576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D9F9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162A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6A52A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3A86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06D06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29274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7BEB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65464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39D56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30A92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1793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476E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EA49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4382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87A7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621BA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E16E0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4834C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AF23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6FC35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CD533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7F0D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DC0A0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EBA1721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2764B58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186BA6C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4A1E7804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2955131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DAB22A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16C6C49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705132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9AF32B8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47FB63F0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22121D31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9FD4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159B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3EC1D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46CF19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1FFC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5649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4947C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67201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465FA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30C57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AEC46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10715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C50EA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3241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C336A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F73E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4F0F3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D910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56561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D5D7A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34BD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8C2B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3F20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454559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587C3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D7C52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957D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CC1F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815ED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BF565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99DB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57E8EA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CEFE0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09E4C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1C9A5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CD708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9D7D4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243B28D2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621E7E85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63BAE2A3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D6805AC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3CC0F95B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34BEDE24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3208A015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27D019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245041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63701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3E799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94C6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E9D2E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71DADA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13738B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7025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0E311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9653C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CAA1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22795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B8DC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784A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8C8E8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8189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BD8B9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20A7A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39C38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403FB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15AD63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D201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3A4B72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61C3C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61E73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F4CE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04D06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01ACB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9582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CD826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0287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C459A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258D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CAD49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10DB9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2B57E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DDC29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017AE1E5" w:rsidR="00E50BDE" w:rsidRPr="00C957EE" w:rsidRDefault="00D03D4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DESEMBRE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629CA676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691D1530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34C20659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5577ABC0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1B56C217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3A5F32F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121F094" w:rsidR="00E50BDE" w:rsidRPr="00C957EE" w:rsidRDefault="00D03D42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7028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48E3E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AB63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ED27A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2B7ED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81C7A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4EA69C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B440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D0B44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155B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EE5F9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641E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B3F1F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045591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34AF8C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8C508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40CB9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3701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FB927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5EB4D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DF8E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FE9E9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89CD1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D8E0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7823D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AC6B6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D42AA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6164E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BA8C8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1AC59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17BE0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EE70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0351C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29F3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D3B4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6A6A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FDD1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3D4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0BDC239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E9444BF" w:rsidR="00C957EE" w:rsidRPr="00C957EE" w:rsidRDefault="008B2C6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403131F7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D03D42" w:rsidRPr="00D03D4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dimarts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5330" w14:textId="77777777" w:rsidR="00255C78" w:rsidRDefault="00255C78">
      <w:pPr>
        <w:spacing w:after="0"/>
      </w:pPr>
      <w:r>
        <w:separator/>
      </w:r>
    </w:p>
  </w:endnote>
  <w:endnote w:type="continuationSeparator" w:id="0">
    <w:p w14:paraId="0F343AF1" w14:textId="77777777" w:rsidR="00255C78" w:rsidRDefault="00255C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D5D0" w14:textId="77777777" w:rsidR="00255C78" w:rsidRDefault="00255C78">
      <w:pPr>
        <w:spacing w:after="0"/>
      </w:pPr>
      <w:r>
        <w:separator/>
      </w:r>
    </w:p>
  </w:footnote>
  <w:footnote w:type="continuationSeparator" w:id="0">
    <w:p w14:paraId="13EB7991" w14:textId="77777777" w:rsidR="00255C78" w:rsidRDefault="00255C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5BBB"/>
    <w:rsid w:val="0005357B"/>
    <w:rsid w:val="00071356"/>
    <w:rsid w:val="00097A25"/>
    <w:rsid w:val="000A5A57"/>
    <w:rsid w:val="00125EDE"/>
    <w:rsid w:val="001274F3"/>
    <w:rsid w:val="00151CCE"/>
    <w:rsid w:val="001B01F9"/>
    <w:rsid w:val="001C41F9"/>
    <w:rsid w:val="00255C78"/>
    <w:rsid w:val="00285C1D"/>
    <w:rsid w:val="002C0AC1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2325"/>
    <w:rsid w:val="004F6AAC"/>
    <w:rsid w:val="00512F2D"/>
    <w:rsid w:val="00570FBB"/>
    <w:rsid w:val="00583B82"/>
    <w:rsid w:val="005923AC"/>
    <w:rsid w:val="005D5149"/>
    <w:rsid w:val="005E656F"/>
    <w:rsid w:val="00667021"/>
    <w:rsid w:val="006818B8"/>
    <w:rsid w:val="006974E1"/>
    <w:rsid w:val="006C0896"/>
    <w:rsid w:val="006F513E"/>
    <w:rsid w:val="007A5238"/>
    <w:rsid w:val="007C0139"/>
    <w:rsid w:val="007C0C5D"/>
    <w:rsid w:val="007D45A1"/>
    <w:rsid w:val="007F564D"/>
    <w:rsid w:val="00807067"/>
    <w:rsid w:val="0087147D"/>
    <w:rsid w:val="00872EE5"/>
    <w:rsid w:val="008B1201"/>
    <w:rsid w:val="008B2C6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AF3AD9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0B2F"/>
    <w:rsid w:val="00C91F9B"/>
    <w:rsid w:val="00C93327"/>
    <w:rsid w:val="00C957EE"/>
    <w:rsid w:val="00D03D42"/>
    <w:rsid w:val="00D758C3"/>
    <w:rsid w:val="00DE32AC"/>
    <w:rsid w:val="00E1407A"/>
    <w:rsid w:val="00E50BDE"/>
    <w:rsid w:val="00E774CD"/>
    <w:rsid w:val="00E77E1D"/>
    <w:rsid w:val="00ED75B6"/>
    <w:rsid w:val="00F90801"/>
    <w:rsid w:val="00F91390"/>
    <w:rsid w:val="00F93E3B"/>
    <w:rsid w:val="00FA17C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2025-06-19T11:59:00Z</dcterms:created>
  <dcterms:modified xsi:type="dcterms:W3CDTF">2025-06-19T11:59:00Z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