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3E085C" w:rsidRPr="00AF45A9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p w14:paraId="66537F75" w14:textId="6B80538E" w:rsidR="003E085C" w:rsidRDefault="00821F7B" w:rsidP="00E50BDE">
            <w:pPr>
              <w:pStyle w:val="ad"/>
              <w:jc w:val="center"/>
              <w:rPr>
                <w:noProof/>
                <w:color w:val="auto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19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19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>
              <w:rPr>
                <w:noProof/>
                <w:color w:val="auto"/>
                <w:sz w:val="32"/>
                <w:szCs w:val="32"/>
                <w:lang w:bidi="ru-RU"/>
              </w:rPr>
              <w:t>3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0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41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47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58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196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9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197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5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198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6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199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7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3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201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4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 xml:space="preserve"> </w:t>
            </w:r>
            <w:r w:rsidR="003E085C" w:rsidRPr="00AE302A">
              <w:rPr>
                <w:noProof/>
                <w:color w:val="auto"/>
                <w:lang w:bidi="ru-RU"/>
              </w:rPr>
              <w:fldChar w:fldCharType="begin"/>
            </w:r>
            <w:r w:rsidR="003E085C" w:rsidRPr="00AE302A">
              <w:rPr>
                <w:noProof/>
                <w:color w:val="auto"/>
                <w:lang w:bidi="ru-RU"/>
              </w:rPr>
              <w:instrText xml:space="preserve"> DOCVARIABLE  MonthStart1 \@  yyyy   \* MERGEFORMAT </w:instrText>
            </w:r>
            <w:r w:rsidR="003E085C" w:rsidRPr="00AE302A">
              <w:rPr>
                <w:noProof/>
                <w:color w:val="auto"/>
                <w:lang w:bidi="ru-RU"/>
              </w:rPr>
              <w:fldChar w:fldCharType="separate"/>
            </w:r>
            <w:r w:rsidR="00C360A8">
              <w:rPr>
                <w:noProof/>
                <w:color w:val="auto"/>
                <w:lang w:bidi="ru-RU"/>
              </w:rPr>
              <w:t>2025</w:t>
            </w:r>
            <w:r w:rsidR="003E085C" w:rsidRPr="00AE302A">
              <w:rPr>
                <w:noProof/>
                <w:color w:val="auto"/>
                <w:lang w:bidi="ru-RU"/>
              </w:rPr>
              <w:fldChar w:fldCharType="end"/>
            </w:r>
            <w:bookmarkStart w:id="0" w:name="_Calendar"/>
            <w:bookmarkEnd w:id="0"/>
          </w:p>
          <w:p w14:paraId="3B12F9B7" w14:textId="6C6CD62D" w:rsidR="0014402E" w:rsidRPr="005076DE" w:rsidRDefault="00821F7B" w:rsidP="00E50BDE">
            <w:pPr>
              <w:pStyle w:val="ad"/>
              <w:jc w:val="center"/>
              <w:rPr>
                <w:noProof/>
                <w:color w:val="auto"/>
                <w:sz w:val="32"/>
                <w:szCs w:val="32"/>
                <w:lang w:bidi="ru-RU"/>
              </w:rPr>
            </w:pP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203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1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bidi="ru-RU"/>
              </w:rPr>
              <w:t>4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2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205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3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59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bidi="ru-RU"/>
              </w:rPr>
              <w:t>7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0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81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, 20</w:t>
            </w:r>
            <w:r>
              <w:rPr>
                <w:noProof/>
                <w:color w:val="auto"/>
                <w:sz w:val="32"/>
                <w:szCs w:val="32"/>
                <w:lang w:val="en-US" w:bidi="ru-RU"/>
              </w:rPr>
              <w:t>87, 2098</w:t>
            </w:r>
            <w:r w:rsidRPr="005076DE">
              <w:rPr>
                <w:noProof/>
                <w:color w:val="auto"/>
                <w:sz w:val="32"/>
                <w:szCs w:val="32"/>
                <w:lang w:val="en-US" w:bidi="ru-RU"/>
              </w:rPr>
              <w:t>.</w:t>
            </w:r>
          </w:p>
          <w:tbl>
            <w:tblPr>
              <w:tblStyle w:val="ae"/>
              <w:tblW w:w="5000" w:type="pct"/>
              <w:tblCellMar>
                <w:top w:w="170" w:type="dxa"/>
                <w:left w:w="170" w:type="dxa"/>
                <w:bottom w:w="170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E50BDE" w14:paraId="79F6697B" w14:textId="77777777" w:rsidTr="00997268">
              <w:tc>
                <w:tcPr>
                  <w:tcW w:w="1666" w:type="pct"/>
                </w:tcPr>
                <w:p w14:paraId="1E763E4B" w14:textId="0D682BFD" w:rsidR="00E50BDE" w:rsidRPr="00AE302A" w:rsidRDefault="00C360A8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bookmarkStart w:id="1" w:name="_Hlk38821049"/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GENER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E50BDE" w:rsidRPr="00AE302A" w14:paraId="684222CD" w14:textId="77777777" w:rsidTr="00996E56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606E285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54161A78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037B2BE6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47EA5478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759BB73C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D25DD41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1" w:type="pct"/>
                        <w:shd w:val="clear" w:color="auto" w:fill="F2F2F2" w:themeFill="background1" w:themeFillShade="F2"/>
                        <w:vAlign w:val="center"/>
                      </w:tcPr>
                      <w:p w14:paraId="37E85CF0" w14:textId="5CEC040B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AE302A" w14:paraId="31DF8F53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C1B018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7D4D63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23A8A6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06F1F6C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0F9680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54DC985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27FA5FF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FA4FA2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AB5A4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4E2535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BA3FE6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492C31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4D2EEFD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6BA030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21FB6D3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23F797F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FF67A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5A3AA2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3C95ED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1F2E138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7F8EE6D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551221C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1DE9958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0529957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1550D1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60A8FE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ADD9D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30573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6B17E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0CAFE9F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CB038F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97D45F8" w14:textId="77777777" w:rsidTr="00C6519B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1187CC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856B5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458281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0F3C34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ED18A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4067C2C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238E61A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144E5B8" w14:textId="77777777" w:rsidTr="00C6519B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4993F9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50584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04C842F5" w:rsidR="00E50BDE" w:rsidRPr="00C70F21" w:rsidRDefault="00C360A8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FEBRER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4D521D1C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5B4A50A8" w14:textId="22733C3A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D052ACD" w14:textId="465104D2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A47D848" w14:textId="02C4F49F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1412BE2" w14:textId="262B1302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3D3BE5" w14:textId="38D326F2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42F7BE9" w14:textId="55781645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CB16A91" w14:textId="01F6F84C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AE302A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6B33D8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701C75E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31559B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1DCCAE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48D562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3BC6F79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5FFD91B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128B6B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5FFBB25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CE3726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7557E3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293FFDA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018CE85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91CFE8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4D7BEC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024678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6690ED7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7CAD7EB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0E7C91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1E6D652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4643E4F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272EAD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61B104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3AD16D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594F0B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79F380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415ED37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6555F28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090F72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5243E00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2C98406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7B1804E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4EDAE3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6D5EF53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196E861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4F88291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726B93E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b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!A12 Is Not In Table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5B5D45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2A880B90" w:rsidR="00E50BDE" w:rsidRPr="00C70F21" w:rsidRDefault="00C360A8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MARÇ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5FBA1453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3D82C68E" w14:textId="064B1115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081C50" w14:textId="1296B2C1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B330407" w14:textId="04F00C0B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F2E47A7" w14:textId="52B718BF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D7F939A" w14:textId="215CBA55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24E7528" w14:textId="13823217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36F13CE6" w14:textId="6B1934BF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AE302A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3B824DC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6C570B1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09834A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159FF2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6C1BF0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5B12C81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3CBFF45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MonthStart3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568CDA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5F7B44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2E02E9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7547F9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436C63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2752BB9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1EE9382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6EEA4C3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7C25A8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542ED1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20258EB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3EACBE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16050FA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65194BF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470BDAF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2FA228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1C23CD2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06B4615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37B4BE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380941F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7C1AC5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74B8DE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30CE1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5E6DD93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32BF8B6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6788F4D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5A86DF7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A68484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2EE758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5B6E52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MonthEnd3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60070DC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3808ABFD" w14:textId="77777777" w:rsidTr="00997268">
              <w:tc>
                <w:tcPr>
                  <w:tcW w:w="1666" w:type="pct"/>
                </w:tcPr>
                <w:p w14:paraId="7D399169" w14:textId="1B0697CB" w:rsidR="00E50BDE" w:rsidRPr="00C70F21" w:rsidRDefault="00C360A8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830A8BB" w14:textId="77777777" w:rsidTr="00996E56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F2F2F2" w:themeFill="background1" w:themeFillShade="F2"/>
                        <w:vAlign w:val="center"/>
                      </w:tcPr>
                      <w:p w14:paraId="248C618E" w14:textId="54EAD277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8875A88" w14:textId="5066C2B5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BA8D3FF" w14:textId="1F8181E1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6D9A724" w14:textId="282BC905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6EDF12F" w14:textId="26CA9239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14A8180" w14:textId="1696CE6E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256D4DB" w14:textId="228066D5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AE302A" w14:paraId="14D13F92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DC5D93D" w14:textId="648B511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2BC1B1" w14:textId="5EB09D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B2768D" w14:textId="13E27A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AAB21" w14:textId="7C9C0DD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3FBC2" w14:textId="3A66EF5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DE3B76" w14:textId="22C80FE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C9BEC9E" w14:textId="15C2105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MonthStart4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66F6110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3A80732B" w14:textId="34E50E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CCF1C20" w14:textId="3BD7B3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76D9DB" w14:textId="3AB8A3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90857E" w14:textId="621AAE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5E11EF" w14:textId="17E9FE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E2CB87" w14:textId="10A1D28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A6BB62" w14:textId="156DC85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D8AA71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9EB8112" w14:textId="4B043B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C37CB7" w14:textId="77E6F27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941E8C" w14:textId="6B71B3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49ED3" w14:textId="15C3D4B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2DE6CE" w14:textId="44FA50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FC6B17" w14:textId="21819F8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DA52DBF" w14:textId="6E6844A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D87AE2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70F716A" w14:textId="30E91D5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67ECA79" w14:textId="02B067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2A4B10" w14:textId="159B51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8E8D1C" w14:textId="23FED97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C86561" w14:textId="4D07B9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E61DF9" w14:textId="5CC9CEC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E1883DE" w14:textId="76676D2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CB6B821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9309AC1" w14:textId="6FEA69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8ADCBBC" w14:textId="42A549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DBB2B" w14:textId="4277E67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B25296" w14:textId="6812B6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E1728F9" w14:textId="40A3CC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8BA22F" w14:textId="587F329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D9DB15" w14:textId="1029C6B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03B39C8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8C29B70" w14:textId="2F056A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D1DC2B" w14:textId="3BF18FA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MonthEnd4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F85E9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0F81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4B015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7E74A4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34D86D9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B24666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21401484" w:rsidR="00E50BDE" w:rsidRPr="00C70F21" w:rsidRDefault="00C360A8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MAIG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D4E4F6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AB9ED4E" w14:textId="3961872E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9D186A1" w14:textId="21C41432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26984B" w14:textId="791DBC5D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1AD4BDE" w14:textId="4522CC47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0443639" w14:textId="0EF4C9C7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3E119DB" w14:textId="0E85A77C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6DA99563" w14:textId="1887619E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AE302A" w14:paraId="644B5D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B607DB9" w14:textId="15618D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FC3D935" w14:textId="4E114F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70862A" w14:textId="2F0B93D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D7F723" w14:textId="138080F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0D98D" w14:textId="0AB28A9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6B5E9" w14:textId="1B815BC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4D949F" w14:textId="6D73F53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MonthStart5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A9C0ECC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A555505" w14:textId="1D3D35D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6AB69DE" w14:textId="7B8E0BC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096DAC" w14:textId="5FDDA14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C13B6B" w14:textId="773ADB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117334" w14:textId="266DAB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7D6AFA" w14:textId="1788DFA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7DF7E6" w14:textId="7455A17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A5D817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FF04C3A" w14:textId="3E7BE83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0A915AD" w14:textId="1CE9004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B16810" w14:textId="42222B0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F1FBF7" w14:textId="244476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5BF783" w14:textId="6254BE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33530D" w14:textId="5A332DE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05FA3C" w14:textId="66FAEE7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1B050AD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03CE934" w14:textId="0E4C0F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BCB5F75" w14:textId="656F41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9F71A" w14:textId="145D7B7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32973FF" w14:textId="22E5E5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539F0D" w14:textId="6D4F2A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09B660" w14:textId="704A587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A66CFE" w14:textId="386C508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B50F776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413AED3" w14:textId="229AD8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226B469" w14:textId="3F5D2C6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E4163C" w14:textId="5E7735E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35B977" w14:textId="1A6769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18D083" w14:textId="4B7531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10430F8" w14:textId="12E080C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D76BD8" w14:textId="37C24D2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0F295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C325A55" w14:textId="46B4DE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C0615F" w14:textId="6CFEDC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MonthEnd5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441F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43935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7979E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467D5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F42639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254C2834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21254F45" w:rsidR="00E50BDE" w:rsidRPr="00C70F21" w:rsidRDefault="00C360A8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JUNY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27C2DD8F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5893BECD" w14:textId="2464530E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70B9338" w14:textId="27610DBD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21B8F87" w14:textId="3FB4B775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65E1320" w14:textId="1B5AB6D6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210675F" w14:textId="36F738FB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A5AA2EC" w14:textId="45103CDF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8F16D" w14:textId="73C9724F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AE302A" w14:paraId="36D35DF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9BA6D45" w14:textId="071765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FEE45A" w14:textId="17FABD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8B4D4C" w14:textId="1946D6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215F83" w14:textId="1D68AB1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59E4A7" w14:textId="0C7569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A5C01F" w14:textId="799229E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C83CDA" w14:textId="27083A4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MonthStart6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F389E1B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5C9E191" w14:textId="5FCA69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CDF6107" w14:textId="0B15D8F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9A0BDA" w14:textId="7FB8629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C5A0E1" w14:textId="661A1A3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B9CD27" w14:textId="736FB60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001CD9" w14:textId="79C6EA4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E5F75D7" w14:textId="0D48221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A9805B0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166C50" w14:textId="692CB0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4638AA" w14:textId="2F81CF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F8B86A" w14:textId="123654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C7684B" w14:textId="747220C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F8B80C" w14:textId="70A8B30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B9840C" w14:textId="1D54FD3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0B891E" w14:textId="239F9AF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E05CB2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1EF6D8" w14:textId="7599BB9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F0A85E" w14:textId="180B9F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77E735" w14:textId="3FE698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D938D" w14:textId="21F3206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426403" w14:textId="546BBC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038E1F" w14:textId="624544D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701C99" w14:textId="1CE1419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ED9F1FD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F50AD5B" w14:textId="224AA6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174962" w14:textId="5FE2F5E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671FD3" w14:textId="271ABCE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3CB8B9" w14:textId="19241C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87473A" w14:textId="744A2C5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C47AD9" w14:textId="2EAC24F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A9BD90" w14:textId="2D761A5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A50E01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2544FD" w14:textId="68F3C93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D45BB9" w14:textId="0D6A3B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MonthEnd6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FC2CA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709F8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3A46683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FDAE7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1A12D3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BB208CE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5ABCB9D1" w14:textId="77777777" w:rsidTr="00997268">
              <w:tc>
                <w:tcPr>
                  <w:tcW w:w="1666" w:type="pct"/>
                </w:tcPr>
                <w:p w14:paraId="3FBAEAFE" w14:textId="622CBD10" w:rsidR="00E50BDE" w:rsidRPr="00C70F21" w:rsidRDefault="00C360A8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JULIOL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79A7682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0D5E333" w14:textId="35FB88C6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2879D599" w14:textId="54EE7048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5041FA7" w14:textId="7232592E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A3F4389" w14:textId="60553D2A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80EDCA7" w14:textId="6D3279DA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33AC24" w14:textId="526D14E2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25FA0C5" w14:textId="5111A953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AE302A" w14:paraId="29D7AFB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2654728C" w14:textId="47A21D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10BB236D" w14:textId="2343A6D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4AD9C5" w14:textId="7C1411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0915E37" w14:textId="14C5A1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3D8435D" w14:textId="3853308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9D2964" w14:textId="4576371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6A49BCAA" w14:textId="3EFDE26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MonthStart7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6853A2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27C8673" w14:textId="5692CF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E3EBF80" w14:textId="759489C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8453D30" w14:textId="7D7DBE1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34909F1" w14:textId="09B888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40F4289" w14:textId="1CC5812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8784F66" w14:textId="6B8DD06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A8AB66D" w14:textId="6689A33B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CC3501E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6015D498" w14:textId="6ABA082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4089BBE9" w14:textId="58F32E9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FABAAC" w14:textId="521924B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3D8614D" w14:textId="590A58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19BAE3" w14:textId="0EB7825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923704E" w14:textId="4C86B24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F983202" w14:textId="66D4770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9E4E75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0BE55D21" w14:textId="47DD1F7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9326060" w14:textId="3504ACD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CA83538" w14:textId="3EDE12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C0E6002" w14:textId="02154E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E86358C" w14:textId="0AD3345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DC1096A" w14:textId="1F53405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4192DAE9" w14:textId="4138586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2D3F51F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1D8C1ED8" w14:textId="17DC58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3881252" w14:textId="401EA3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633A310" w14:textId="50A9069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037D64" w14:textId="107E2E0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EEE6AB2" w14:textId="184FA3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B803B28" w14:textId="2A12DF8C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216A3730" w14:textId="6DBAE40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9E92B85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186F6115" w14:textId="145042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03EC2CAA" w14:textId="41E2D1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MonthEnd7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67A2B8F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7E5D07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67B0B97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6978A00E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53A1313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31377DC9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526863B4" w:rsidR="00E50BDE" w:rsidRPr="00C70F21" w:rsidRDefault="00C360A8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AGOST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D6EAAC9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3765FE43" w14:textId="56BC3630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ED81C9E" w14:textId="3F3CD427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CEAFCB" w14:textId="1E8A99B2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3AC2C8" w14:textId="5DDD6DB8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84F49CD" w14:textId="05E09F46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4CEFA78" w14:textId="1976734A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136B7B87" w14:textId="7DF49FC2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3E085C" w14:paraId="029CC6A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9A9219" w14:textId="489A43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9E3A1F2" w14:textId="05B00F9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14402E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C8AB17" w14:textId="40CB54F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853AB" w14:textId="1D567B5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8E9772" w14:textId="324C2FD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54BF77" w14:textId="4B6B731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F4203E8" w14:textId="1BDCC1E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MonthStart8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0A0487C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37DD9AC" w14:textId="5C5C3C4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E146FA2" w14:textId="405151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0B63A9" w14:textId="70CC218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FAFAA5" w14:textId="2E304A4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6E8B3F" w14:textId="234E5AA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0BABE" w14:textId="26E67A6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68D01D" w14:textId="37F9F44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6BBD6FAB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AD9EAAD" w14:textId="7DEF8C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0CDE0F" w14:textId="5E1385C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AFCCC7" w14:textId="68E85B4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84FB448" w14:textId="52BF63D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C3D44B" w14:textId="5861941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B42C8C" w14:textId="577F7FD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1DAE87" w14:textId="687FC69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267A140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71F26C" w14:textId="5728A08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6E0A73" w14:textId="1BD4703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3C939" w14:textId="3F9F5C9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9B7BD4" w14:textId="70E3178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EA51FA" w14:textId="6F6E14F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57B51F" w14:textId="2C74968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9CC1CCE" w14:textId="215BC26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15EE3CD9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5F57CA" w14:textId="1D3702E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7B4E7" w14:textId="1A54A10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A3D790" w14:textId="3128EB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917A65" w14:textId="195535E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112852" w14:textId="6B9948C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448B09" w14:textId="3449AFE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396A96B" w14:textId="6EECA71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3E085C" w14:paraId="710F454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FA1158A" w14:textId="1A6C04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C43EA1" w14:textId="32D52C4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MonthEnd8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A364C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5D17C8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661B1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29129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BC477D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71E1777A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02AA1998" w:rsidR="00E50BDE" w:rsidRPr="00C70F21" w:rsidRDefault="00C360A8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SETEMBRE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0F7938D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402113AC" w14:textId="423E5F1F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4FFC79D6" w14:textId="6F42E229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DAE41B" w14:textId="46C8C7D8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F6D9FBA" w14:textId="7AAD1FA9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B9553B9" w14:textId="7A251E4D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AB9C00A" w14:textId="3A7F72A0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030925B0" w14:textId="56FCAC7A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AE302A" w14:paraId="23783DA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4E44E10" w14:textId="59EF5F2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5936B04" w14:textId="456D11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D62ED" w14:textId="45A1D1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8FC35" w14:textId="432D76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005C7D" w14:textId="4854EA4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E8FC14" w14:textId="7FF64AE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C1B6ED8" w14:textId="3E680F7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MonthStart9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0935067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6E2A3DC" w14:textId="7EB7FD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FB5077D" w14:textId="3692013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ED14B5" w14:textId="5A002C1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405CD7" w14:textId="0C8FE0E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366BF5" w14:textId="3384659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D89D9F" w14:textId="310DE1C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23D446" w14:textId="0FCA2DB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75EA407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806A7E" w14:textId="20CC82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822CE7" w14:textId="1B77E64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017E8D" w14:textId="27373AE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609886" w14:textId="002C56F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C83A73" w14:textId="4E12D2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772BA9" w14:textId="6E19ABC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AD2E317" w14:textId="74203E2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F998A4F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4C75CA2" w14:textId="19206F0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F39A69E" w14:textId="5D59BF7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B9C74E" w14:textId="28C1E43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F1FAEE3" w14:textId="2CB1170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85131C" w14:textId="1334823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3ADF14" w14:textId="6D08ADB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E8CEE29" w14:textId="7C8CD56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00EC183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05BFCCC" w14:textId="3F05198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3FE00F1" w14:textId="660947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76E76E" w14:textId="6EA1532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9448D" w14:textId="7E6680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E783AE" w14:textId="763BA0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3755E" w14:textId="7ACF0AD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AA51BE" w14:textId="3FF74F80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80785D6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22901D" w14:textId="1975D77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5FF73FC" w14:textId="16504B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MonthEnd9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11876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835F3D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E9A08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C0D83A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33F9EC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43A637F0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  <w:tr w:rsidR="00E50BDE" w14:paraId="405FBD6D" w14:textId="77777777" w:rsidTr="00997268">
              <w:tc>
                <w:tcPr>
                  <w:tcW w:w="1666" w:type="pct"/>
                </w:tcPr>
                <w:p w14:paraId="153179A5" w14:textId="0E46300C" w:rsidR="00E50BDE" w:rsidRPr="00C70F21" w:rsidRDefault="00C360A8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OCTUBRE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645C0491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261465F1" w14:textId="788CBAAF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77978E76" w14:textId="1F2BDE82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C4142C0" w14:textId="771AAE3E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EAA7938" w14:textId="6C9F4CFA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CF93F66" w14:textId="450F7F56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101EEAA" w14:textId="0304F40F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22DDBF4" w14:textId="427C5DA8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AE302A" w14:paraId="27EA076C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928224A" w14:textId="20C94FF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3B85523" w14:textId="454EADA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A6FAE7" w14:textId="559FC4E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F44BEE" w14:textId="04BAA9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11C567" w14:textId="2DF8FFC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4CEAF06" w14:textId="43DC853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81D5245" w14:textId="6EA0B78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B27389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82B725B" w14:textId="024F3BC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CEE8C6" w14:textId="736DFB6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C4B3FE" w14:textId="64EA22F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39FCBA" w14:textId="3F236BE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14329" w14:textId="1EB910B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9A62B3" w14:textId="38F63F3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92898" w14:textId="1AD4F38F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6D3DAF6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B1FB5A" w14:textId="1D0B8EE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9047C05" w14:textId="30533E3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169ADD" w14:textId="3151C6D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400254" w14:textId="7917AB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615AC" w14:textId="1AB41C5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9A5A6E" w14:textId="06181C6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68BD37F" w14:textId="3E69419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D5307B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27F6539" w14:textId="16653C9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C5B3551" w14:textId="49AE2B6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1936C5" w14:textId="1A1F680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57154F" w14:textId="6154078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D94759" w14:textId="3BFF6D8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92FE66" w14:textId="5FDD5808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F363317" w14:textId="5F9F3916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47CB7732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5C07B7" w14:textId="53668CC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6A0EA92" w14:textId="1C1E73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53BCE1" w14:textId="2445FF74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81D568" w14:textId="7191015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0E4F68A" w14:textId="733D7E4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D2B412" w14:textId="701E24F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052E943" w14:textId="008092E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93E3EA9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3A89A6B" w14:textId="5285F78D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638F23B" w14:textId="77B7CC2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B1A8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A6E6B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ED030B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9AA8D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4B4261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6FCAB466" w:rsidR="00E50BDE" w:rsidRPr="00C70F21" w:rsidRDefault="00C360A8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NOVEMBRE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6688E75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79917AAA" w14:textId="1C54672E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5D1BC836" w14:textId="3E95E5F0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0DDCB495" w14:textId="45DD7CFA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708805C" w14:textId="108F5246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4C312728" w14:textId="31C9C744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4B80C4A" w14:textId="3CD679A6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73BC35CA" w14:textId="05FF3ADE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AE302A" w14:paraId="29963989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42DCC96" w14:textId="2A01E2F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C0E652B" w14:textId="51B78B3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4BF1D2" w14:textId="6C6389A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88DEE7" w14:textId="18AFE8D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0DC270D" w14:textId="5AD9132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D2DD1D" w14:textId="06A7505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C796EA4" w14:textId="2F8646C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EBFEFE2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29F9D7" w14:textId="6880737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626200" w14:textId="48AA5C7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56A358" w14:textId="6CDFB45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C555CA" w14:textId="4B0D766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78F2A8" w14:textId="6D8101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0213C9" w14:textId="13942511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BDF07F" w14:textId="0FCDC443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2CCE94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4629055" w14:textId="60D98F6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44807EA" w14:textId="2FB50E8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5939" w14:textId="53CDA9A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BFC8E9" w14:textId="4E3696D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8B4706" w14:textId="65D3B00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306362" w14:textId="6AF5556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36174E6" w14:textId="3C71A0E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95F22A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C291F70" w14:textId="4C104D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0A7C695" w14:textId="55ABB6C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7A1320" w14:textId="22B1C75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3C9A06" w14:textId="6AA805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EDCB7E" w14:textId="1968771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A48F85" w14:textId="5950916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22A6A0" w14:textId="1536F86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314B7451" w14:textId="77777777" w:rsidTr="00997268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1C0B13E" w14:textId="6EEE037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85C4BD2" w14:textId="54ACD3B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D5AF41" w14:textId="21D07BD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B0FCBF" w14:textId="041E896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DD04B4" w14:textId="0F2E2DB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A34A6" w14:textId="7E1FA6A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92942E" w14:textId="1A81118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05C14984" w14:textId="77777777" w:rsidTr="00997268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6BA0578" w14:textId="74E87B2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9708F5C" w14:textId="693391C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0753F2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869D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540C6B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13B551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1FBAAB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8490E95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5EBA801B" w:rsidR="00E50BDE" w:rsidRPr="00C70F21" w:rsidRDefault="00C360A8" w:rsidP="00E50BDE">
                  <w:pPr>
                    <w:pStyle w:val="Months"/>
                    <w:jc w:val="center"/>
                    <w:rPr>
                      <w:noProof/>
                      <w:color w:val="auto"/>
                      <w:sz w:val="40"/>
                      <w:szCs w:val="40"/>
                    </w:rPr>
                  </w:pPr>
                  <w:r>
                    <w:rPr>
                      <w:rFonts w:ascii="Calibri" w:hAnsi="Calibri" w:cs="Calibri"/>
                      <w:caps w:val="0"/>
                      <w:noProof/>
                      <w:color w:val="auto"/>
                      <w:sz w:val="40"/>
                      <w:szCs w:val="40"/>
                      <w:lang w:bidi="ru-RU"/>
                    </w:rPr>
                    <w:t>DESEMBRE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E50BDE" w:rsidRPr="00AE302A" w14:paraId="1AADCE52" w14:textId="77777777" w:rsidTr="00996E56">
                    <w:trPr>
                      <w:trHeight w:val="170"/>
                    </w:trPr>
                    <w:tc>
                      <w:tcPr>
                        <w:tcW w:w="707" w:type="pct"/>
                        <w:shd w:val="clear" w:color="auto" w:fill="F2F2F2" w:themeFill="background1" w:themeFillShade="F2"/>
                        <w:vAlign w:val="center"/>
                      </w:tcPr>
                      <w:p w14:paraId="09847E74" w14:textId="449011E4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DL</w:t>
                        </w:r>
                      </w:p>
                    </w:tc>
                    <w:tc>
                      <w:tcPr>
                        <w:tcW w:w="716" w:type="pct"/>
                        <w:shd w:val="clear" w:color="auto" w:fill="F2F2F2" w:themeFill="background1" w:themeFillShade="F2"/>
                        <w:vAlign w:val="center"/>
                      </w:tcPr>
                      <w:p w14:paraId="3AF3D59F" w14:textId="6294A398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DT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757186B" w14:textId="552D4EAE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DC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23508AAD" w14:textId="63DB7049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DJ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63E4E577" w14:textId="64719CE5" w:rsidR="00E50BDE" w:rsidRPr="00AE302A" w:rsidRDefault="00C360A8" w:rsidP="00E50BDE">
                        <w:pPr>
                          <w:pStyle w:val="Days"/>
                          <w:rPr>
                            <w:noProof/>
                            <w:color w:val="auto"/>
                          </w:rPr>
                        </w:pPr>
                        <w:r>
                          <w:rPr>
                            <w:rFonts w:ascii="Calibri" w:hAnsi="Calibri" w:cs="Calibri"/>
                            <w:noProof/>
                            <w:color w:val="auto"/>
                            <w:lang w:bidi="ru-RU"/>
                          </w:rPr>
                          <w:t>DV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F43DF2B" w14:textId="737BF75A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DS</w:t>
                        </w:r>
                      </w:p>
                    </w:tc>
                    <w:tc>
                      <w:tcPr>
                        <w:tcW w:w="705" w:type="pct"/>
                        <w:shd w:val="clear" w:color="auto" w:fill="F2F2F2" w:themeFill="background1" w:themeFillShade="F2"/>
                        <w:vAlign w:val="center"/>
                      </w:tcPr>
                      <w:p w14:paraId="49D565C3" w14:textId="3507F39A" w:rsidR="00E50BDE" w:rsidRPr="0014402E" w:rsidRDefault="00C360A8" w:rsidP="00E50BDE">
                        <w:pPr>
                          <w:pStyle w:val="Days"/>
                          <w:rPr>
                            <w:b/>
                            <w:bCs/>
                            <w:noProof/>
                            <w:color w:val="FF0000"/>
                          </w:rPr>
                        </w:pPr>
                        <w:r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lang w:bidi="ru-RU"/>
                          </w:rPr>
                          <w:t>DG</w:t>
                        </w:r>
                      </w:p>
                    </w:tc>
                  </w:tr>
                  <w:tr w:rsidR="00E50BDE" w:rsidRPr="00AE302A" w14:paraId="6F733323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8D0E985" w14:textId="3C18875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" 1 ""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9B62F8" w14:textId="385D2AB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вторник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307ACA" w14:textId="12C7115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среда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E38827" w14:textId="600DD5DE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EB01CF" w14:textId="5EF4633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= “</w:instrText>
                        </w:r>
                        <w:r w:rsidRPr="003E085C">
                          <w:rPr>
                            <w:rFonts w:ascii="Calibri" w:hAnsi="Calibri" w:cs="Calibri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пятница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B11A2D" w14:textId="3DA4637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145D7C4" w14:textId="20570489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“</w:instrText>
                        </w:r>
                        <w:r w:rsidRPr="0014402E">
                          <w:rPr>
                            <w:rFonts w:ascii="Calibri" w:hAnsi="Calibri" w:cs="Calibri"/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воскресенье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" 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41FB961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17DB876" w14:textId="05BA8F56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A50D2" w14:textId="2E7FAA1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9B6CD7" w14:textId="735CCD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AB6B2B" w14:textId="0F47F690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3B1C3A" w14:textId="37FC1FE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69B1D" w14:textId="46EE0552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1696A4C" w14:textId="532E401E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5B03684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0179AEC" w14:textId="3994AB2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9F4407" w14:textId="25C68A43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1706B" w14:textId="07B0EA8A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2BBB2" w14:textId="2579DEA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277B32" w14:textId="4B0F5C31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AE1DC8" w14:textId="59779CDD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B95BCB" w14:textId="3F6508E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789B7EA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CC4CE27" w14:textId="4B16CD6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257DE5" w14:textId="6847638C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77DB" w14:textId="6F1B6C08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11F935" w14:textId="1635633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922845" w14:textId="380DD19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01F9385" w14:textId="6C7BBD04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6B257B" w14:textId="7B3E3E3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14FF325E" w14:textId="77777777" w:rsidTr="00C6519B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19614E19" w14:textId="7E359F0F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FDD080" w14:textId="3A5A9DA2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83499E9" w14:textId="301223B9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01708F" w14:textId="1EDE113B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4813E3" w14:textId="557E1BF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2FC1B6" w14:textId="56121ABA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821F7B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6271937" w14:textId="0EBB0A05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14402E"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AE302A" w14:paraId="7E339188" w14:textId="77777777" w:rsidTr="00C6519B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D3BFC65" w14:textId="4C855C05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67F8D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14E63AB" w14:textId="56BCF36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C360A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BE5AB8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3E085C">
                          <w:rPr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525AB5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6EA574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CE027E" w14:textId="77777777" w:rsidR="00E50BDE" w:rsidRPr="003E085C" w:rsidRDefault="00E50BDE" w:rsidP="00E50BDE">
                        <w:pPr>
                          <w:pStyle w:val="Dates"/>
                          <w:rPr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42942F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3BA4F2" w14:textId="77777777" w:rsidR="00E50BDE" w:rsidRPr="0014402E" w:rsidRDefault="00E50BDE" w:rsidP="00E50BDE">
                        <w:pPr>
                          <w:pStyle w:val="Dates"/>
                          <w:rPr>
                            <w:b/>
                            <w:bCs/>
                            <w:noProof/>
                            <w:color w:val="FF0000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Default="00E50BDE" w:rsidP="00E50BDE">
                  <w:pPr>
                    <w:pStyle w:val="a5"/>
                    <w:rPr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E50BDE" w:rsidRDefault="00E50BDE" w:rsidP="00E50BDE">
            <w:pPr>
              <w:pStyle w:val="ad"/>
              <w:jc w:val="center"/>
              <w:rPr>
                <w:noProof/>
                <w:color w:val="auto"/>
                <w:sz w:val="16"/>
                <w:szCs w:val="16"/>
              </w:rPr>
            </w:pPr>
          </w:p>
        </w:tc>
      </w:tr>
    </w:tbl>
    <w:p w14:paraId="2B3E424A" w14:textId="1DF0A038" w:rsidR="00F93E3B" w:rsidRDefault="00F93E3B" w:rsidP="00996E56">
      <w:pPr>
        <w:pStyle w:val="a5"/>
        <w:rPr>
          <w:noProof/>
          <w:color w:val="auto"/>
        </w:rPr>
      </w:pPr>
    </w:p>
    <w:sectPr w:rsidR="00F93E3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58E38" w14:textId="77777777" w:rsidR="00A747E1" w:rsidRDefault="00A747E1">
      <w:pPr>
        <w:spacing w:after="0"/>
      </w:pPr>
      <w:r>
        <w:separator/>
      </w:r>
    </w:p>
  </w:endnote>
  <w:endnote w:type="continuationSeparator" w:id="0">
    <w:p w14:paraId="5AA8F66A" w14:textId="77777777" w:rsidR="00A747E1" w:rsidRDefault="00A747E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40BFFB" w14:textId="77777777" w:rsidR="00A747E1" w:rsidRDefault="00A747E1">
      <w:pPr>
        <w:spacing w:after="0"/>
      </w:pPr>
      <w:r>
        <w:separator/>
      </w:r>
    </w:p>
  </w:footnote>
  <w:footnote w:type="continuationSeparator" w:id="0">
    <w:p w14:paraId="605B1682" w14:textId="77777777" w:rsidR="00A747E1" w:rsidRDefault="00A747E1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5357B"/>
    <w:rsid w:val="00071356"/>
    <w:rsid w:val="000753F2"/>
    <w:rsid w:val="00097A25"/>
    <w:rsid w:val="000A5A57"/>
    <w:rsid w:val="001274F3"/>
    <w:rsid w:val="0014402E"/>
    <w:rsid w:val="00151CCE"/>
    <w:rsid w:val="001B01F9"/>
    <w:rsid w:val="001C41F9"/>
    <w:rsid w:val="00285C1D"/>
    <w:rsid w:val="003327F5"/>
    <w:rsid w:val="00340CAF"/>
    <w:rsid w:val="003C0D41"/>
    <w:rsid w:val="003E085C"/>
    <w:rsid w:val="003E7B3A"/>
    <w:rsid w:val="00416364"/>
    <w:rsid w:val="004243C1"/>
    <w:rsid w:val="00431B29"/>
    <w:rsid w:val="00440416"/>
    <w:rsid w:val="00462EAD"/>
    <w:rsid w:val="004A6170"/>
    <w:rsid w:val="004F6AAC"/>
    <w:rsid w:val="005076DE"/>
    <w:rsid w:val="00512F2D"/>
    <w:rsid w:val="00565348"/>
    <w:rsid w:val="00570FBB"/>
    <w:rsid w:val="00583B82"/>
    <w:rsid w:val="005923AC"/>
    <w:rsid w:val="005D5149"/>
    <w:rsid w:val="005E656F"/>
    <w:rsid w:val="00667021"/>
    <w:rsid w:val="006974E1"/>
    <w:rsid w:val="006C0896"/>
    <w:rsid w:val="006F513E"/>
    <w:rsid w:val="007C0139"/>
    <w:rsid w:val="007D45A1"/>
    <w:rsid w:val="007F564D"/>
    <w:rsid w:val="00821F7B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218E9"/>
    <w:rsid w:val="00A60B11"/>
    <w:rsid w:val="00A747E1"/>
    <w:rsid w:val="00AA23D3"/>
    <w:rsid w:val="00AA3C50"/>
    <w:rsid w:val="00AE302A"/>
    <w:rsid w:val="00AE36BB"/>
    <w:rsid w:val="00AF45A9"/>
    <w:rsid w:val="00B37C7E"/>
    <w:rsid w:val="00B65B09"/>
    <w:rsid w:val="00B85583"/>
    <w:rsid w:val="00B9476B"/>
    <w:rsid w:val="00BC3952"/>
    <w:rsid w:val="00BE5AB8"/>
    <w:rsid w:val="00C360A8"/>
    <w:rsid w:val="00C44DFB"/>
    <w:rsid w:val="00C54985"/>
    <w:rsid w:val="00C6519B"/>
    <w:rsid w:val="00C70F21"/>
    <w:rsid w:val="00C7354B"/>
    <w:rsid w:val="00C75299"/>
    <w:rsid w:val="00C91F9B"/>
    <w:rsid w:val="00DA1C94"/>
    <w:rsid w:val="00DE32AC"/>
    <w:rsid w:val="00E1407A"/>
    <w:rsid w:val="00E50BDE"/>
    <w:rsid w:val="00E774CD"/>
    <w:rsid w:val="00E77E1D"/>
    <w:rsid w:val="00ED42CD"/>
    <w:rsid w:val="00ED75B6"/>
    <w:rsid w:val="00F67F8D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3413</Words>
  <Characters>19459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2025-06-25T16:04:00Z</dcterms:created>
  <dcterms:modified xsi:type="dcterms:W3CDTF">2025-06-25T16:04:00Z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