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694FF6EA" w:rsidR="00ED5F48" w:rsidRPr="000D2B02" w:rsidRDefault="007F1C5B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7679FF0C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44C85F7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6E50DE1F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1C2A3774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22FB087F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27522C74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460C8B0B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6098C95F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7C5630CC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5381513E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6BC57C8" w14:textId="3076D45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8061A7" w14:textId="4FACB1D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22F473E" w14:textId="1F424A9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CCEDDE" w14:textId="70FA3A9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2CE170C" w14:textId="1532B62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756E015" w14:textId="372295F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DF4C5D" w14:textId="76440CF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642588C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D50E51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7DDD962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3C70008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55C6A5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4B2F4AE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16B3EF1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3957288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02B72FD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44C70F7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04703F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05C12E4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0D284F8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421BE54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5CF9764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8A407C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2C28948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DC6E62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500444A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5D54113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B15FEA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69F4996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491817C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04AA89C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6D1E07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063C314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1879EEF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7B5C6B7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184A171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3153A5C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5FF0225E" w:rsidR="00ED5F48" w:rsidRPr="000D2B02" w:rsidRDefault="007F1C5B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NOVEMBRE</w:t>
            </w:r>
          </w:p>
        </w:tc>
        <w:tc>
          <w:tcPr>
            <w:tcW w:w="2500" w:type="pct"/>
            <w:vAlign w:val="center"/>
          </w:tcPr>
          <w:p w14:paraId="5AC816B2" w14:textId="56854ADD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6168607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4BECF2" w14:textId="021C4966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CDEE10" w14:textId="41069FFF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328FBE" w14:textId="70B08138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C11AC7" w14:textId="4D4168C4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2D2B52" w14:textId="0B4DA5BD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E3B942" w14:textId="18CBCC9D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471C53" w14:textId="02D9E70F" w:rsidR="00ED5F48" w:rsidRPr="006F2879" w:rsidRDefault="007F1C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1AB241C6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9208744" w14:textId="58AAE35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FF23BE8" w14:textId="635E9B9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F104F4" w14:textId="321C301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4D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B57DE07" w14:textId="142457A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4EDA721" w14:textId="758861B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7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C318F1A" w14:textId="7CCC057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1C9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44BCADC" w14:textId="6164A36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3789188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385EDD0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0D664B1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2EAECCE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673863D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5AD9DA4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595ACA1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44055F8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48DD6E9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59E4D9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0578967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60AF203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2A62224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2B05D90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1645655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6591170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0063D5A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5C53FBB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4F10C7F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7F995AB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7886693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2C90EDD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2874600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50CC700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6611711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047D214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15C1531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00CE559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54C17E6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59EAC48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4B6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20FEB" w14:textId="77777777" w:rsidR="00B14D21" w:rsidRDefault="00B14D21">
      <w:pPr>
        <w:spacing w:after="0"/>
      </w:pPr>
      <w:r>
        <w:separator/>
      </w:r>
    </w:p>
  </w:endnote>
  <w:endnote w:type="continuationSeparator" w:id="0">
    <w:p w14:paraId="1DCE9C00" w14:textId="77777777" w:rsidR="00B14D21" w:rsidRDefault="00B14D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F7724" w14:textId="77777777" w:rsidR="00B14D21" w:rsidRDefault="00B14D21">
      <w:pPr>
        <w:spacing w:after="0"/>
      </w:pPr>
      <w:r>
        <w:separator/>
      </w:r>
    </w:p>
  </w:footnote>
  <w:footnote w:type="continuationSeparator" w:id="0">
    <w:p w14:paraId="2D894168" w14:textId="77777777" w:rsidR="00B14D21" w:rsidRDefault="00B14D2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6458"/>
    <w:rsid w:val="0005357B"/>
    <w:rsid w:val="00071356"/>
    <w:rsid w:val="00097A25"/>
    <w:rsid w:val="000A544E"/>
    <w:rsid w:val="000A5A57"/>
    <w:rsid w:val="000D2B02"/>
    <w:rsid w:val="001274F3"/>
    <w:rsid w:val="00151CCE"/>
    <w:rsid w:val="00194DAA"/>
    <w:rsid w:val="001B01F9"/>
    <w:rsid w:val="001C41F9"/>
    <w:rsid w:val="00285C1D"/>
    <w:rsid w:val="002D627F"/>
    <w:rsid w:val="002D6CA1"/>
    <w:rsid w:val="003327F5"/>
    <w:rsid w:val="00340CAF"/>
    <w:rsid w:val="0035373B"/>
    <w:rsid w:val="00365DE5"/>
    <w:rsid w:val="003A4B50"/>
    <w:rsid w:val="003C0D41"/>
    <w:rsid w:val="003E085C"/>
    <w:rsid w:val="003E7B3A"/>
    <w:rsid w:val="00401989"/>
    <w:rsid w:val="00416364"/>
    <w:rsid w:val="00431B29"/>
    <w:rsid w:val="00440416"/>
    <w:rsid w:val="00462EAD"/>
    <w:rsid w:val="004A6170"/>
    <w:rsid w:val="004F6AAC"/>
    <w:rsid w:val="00512F2D"/>
    <w:rsid w:val="00515658"/>
    <w:rsid w:val="00570FBB"/>
    <w:rsid w:val="00583B82"/>
    <w:rsid w:val="005923AC"/>
    <w:rsid w:val="00594A42"/>
    <w:rsid w:val="005D34BA"/>
    <w:rsid w:val="005D5149"/>
    <w:rsid w:val="005E656F"/>
    <w:rsid w:val="00625CA8"/>
    <w:rsid w:val="00667021"/>
    <w:rsid w:val="006974E1"/>
    <w:rsid w:val="006A1733"/>
    <w:rsid w:val="006B6899"/>
    <w:rsid w:val="006C0896"/>
    <w:rsid w:val="006F2879"/>
    <w:rsid w:val="006F513E"/>
    <w:rsid w:val="00741C90"/>
    <w:rsid w:val="007C0139"/>
    <w:rsid w:val="007D45A1"/>
    <w:rsid w:val="007F1C5B"/>
    <w:rsid w:val="007F564D"/>
    <w:rsid w:val="00816DD9"/>
    <w:rsid w:val="00837A6C"/>
    <w:rsid w:val="00855A97"/>
    <w:rsid w:val="00896E97"/>
    <w:rsid w:val="008B1201"/>
    <w:rsid w:val="008F16F7"/>
    <w:rsid w:val="008F2F98"/>
    <w:rsid w:val="009164BA"/>
    <w:rsid w:val="009166BD"/>
    <w:rsid w:val="009472FD"/>
    <w:rsid w:val="00977AAE"/>
    <w:rsid w:val="00992F72"/>
    <w:rsid w:val="00996E56"/>
    <w:rsid w:val="00997268"/>
    <w:rsid w:val="009B764F"/>
    <w:rsid w:val="009D4BBC"/>
    <w:rsid w:val="00A12667"/>
    <w:rsid w:val="00A14581"/>
    <w:rsid w:val="00A20E4C"/>
    <w:rsid w:val="00AA23D3"/>
    <w:rsid w:val="00AA3C50"/>
    <w:rsid w:val="00AE302A"/>
    <w:rsid w:val="00AE36BB"/>
    <w:rsid w:val="00B14D21"/>
    <w:rsid w:val="00B37C7E"/>
    <w:rsid w:val="00B627AB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91F9B"/>
    <w:rsid w:val="00D17553"/>
    <w:rsid w:val="00DB54D8"/>
    <w:rsid w:val="00DE32AC"/>
    <w:rsid w:val="00E1407A"/>
    <w:rsid w:val="00E33F1A"/>
    <w:rsid w:val="00E50BDE"/>
    <w:rsid w:val="00E774CD"/>
    <w:rsid w:val="00E77E1D"/>
    <w:rsid w:val="00E97684"/>
    <w:rsid w:val="00EA08FB"/>
    <w:rsid w:val="00ED292B"/>
    <w:rsid w:val="00ED5F48"/>
    <w:rsid w:val="00ED75B6"/>
    <w:rsid w:val="00F06F58"/>
    <w:rsid w:val="00F50943"/>
    <w:rsid w:val="00F84B64"/>
    <w:rsid w:val="00F91390"/>
    <w:rsid w:val="00F93E3B"/>
    <w:rsid w:val="00FA3D49"/>
    <w:rsid w:val="00FC0032"/>
    <w:rsid w:val="00FC0F9B"/>
    <w:rsid w:val="00FF4587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2025-04-18T05:18:00Z</dcterms:created>
  <dcterms:modified xsi:type="dcterms:W3CDTF">2025-04-18T05:18:00Z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