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69E2F88F" w:rsidR="00ED5F48" w:rsidRPr="000D2B02" w:rsidRDefault="005E40A5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4BE97F8E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ED5F48" w:rsidRPr="00E97684" w14:paraId="4B2EB927" w14:textId="77777777" w:rsidTr="00DB54D8">
        <w:trPr>
          <w:trHeight w:val="454"/>
        </w:trPr>
        <w:tc>
          <w:tcPr>
            <w:tcW w:w="7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777FF047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6B1F7699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095E26CC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560094DE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2C1D1DCB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375B8995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4E6EEFF0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6A54C37E" w14:textId="77777777" w:rsidTr="00DB54D8">
        <w:trPr>
          <w:trHeight w:val="907"/>
        </w:trPr>
        <w:tc>
          <w:tcPr>
            <w:tcW w:w="70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1EA01" w14:textId="027490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4FB043A" w14:textId="21525FE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788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CDDF311" w14:textId="3BD8AB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9C2D6C1" w14:textId="0C3FDF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B55C17" w14:textId="206FC1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29ABE1D" w14:textId="0D21A3B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7C3D9E" w14:textId="683F015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03B221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6BC96C6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2A46D0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572CEB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6BFF01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884BD3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3E04F6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0E2A6D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92B01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32EB69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1C7EE2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AF9C4E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18328A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7A4B6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75640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7E77D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9804CE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17B087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55539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3C2D21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4B520EA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19F3C6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384D0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08E05A7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18C87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61843B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41B215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1C2D80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F2879">
        <w:trPr>
          <w:trHeight w:val="90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11DFE8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24E505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4C6F57C8" w:rsidR="00ED5F48" w:rsidRPr="000D2B02" w:rsidRDefault="005E40A5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1E5048CB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48A23D38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2C20B0CD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1F40DA14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3209F2B9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29C2E926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6F4F40EC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07E38C24" w:rsidR="00ED5F48" w:rsidRPr="006F2879" w:rsidRDefault="005E40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6F5FFAB0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69C2670" w14:textId="5BEC136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F7B697C" w14:textId="69F1E9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8A88DF" w14:textId="11BC19F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55E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9B1B025" w14:textId="708037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2788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0BF732E" w14:textId="73BE60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BB26961" w14:textId="25FA549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6817485" w14:textId="4A324A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46B868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9ED9B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1EFA84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A38885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64CEBB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819B0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558FC3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3641D4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0E1A95E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EE538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7E93CE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32543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33FD2C0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BB5A3D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8AD14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66438D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338FA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06B5F3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86C680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59F044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61E5C9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45DD2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3C3E7D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6E3943A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C0D41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3D3AD4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424243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0489D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74E452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3A9C8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422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F79A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9B54A" w14:textId="77777777" w:rsidR="00E66011" w:rsidRDefault="00E66011">
      <w:pPr>
        <w:spacing w:after="0"/>
      </w:pPr>
      <w:r>
        <w:separator/>
      </w:r>
    </w:p>
  </w:endnote>
  <w:endnote w:type="continuationSeparator" w:id="0">
    <w:p w14:paraId="3E9A8D29" w14:textId="77777777" w:rsidR="00E66011" w:rsidRDefault="00E660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7168" w14:textId="77777777" w:rsidR="00E66011" w:rsidRDefault="00E66011">
      <w:pPr>
        <w:spacing w:after="0"/>
      </w:pPr>
      <w:r>
        <w:separator/>
      </w:r>
    </w:p>
  </w:footnote>
  <w:footnote w:type="continuationSeparator" w:id="0">
    <w:p w14:paraId="06B4CE68" w14:textId="77777777" w:rsidR="00E66011" w:rsidRDefault="00E660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477F4"/>
    <w:rsid w:val="00285C1D"/>
    <w:rsid w:val="002C748F"/>
    <w:rsid w:val="002D6CA1"/>
    <w:rsid w:val="003327F5"/>
    <w:rsid w:val="00340CAF"/>
    <w:rsid w:val="00365DE5"/>
    <w:rsid w:val="003C0D41"/>
    <w:rsid w:val="003E085C"/>
    <w:rsid w:val="003E7B3A"/>
    <w:rsid w:val="0040405B"/>
    <w:rsid w:val="00416364"/>
    <w:rsid w:val="00431B29"/>
    <w:rsid w:val="00440416"/>
    <w:rsid w:val="00462EAD"/>
    <w:rsid w:val="0048587E"/>
    <w:rsid w:val="004A6170"/>
    <w:rsid w:val="004F6AAC"/>
    <w:rsid w:val="005030A6"/>
    <w:rsid w:val="00512F2D"/>
    <w:rsid w:val="00515658"/>
    <w:rsid w:val="00541E84"/>
    <w:rsid w:val="00570FBB"/>
    <w:rsid w:val="005727F1"/>
    <w:rsid w:val="00583B82"/>
    <w:rsid w:val="005923AC"/>
    <w:rsid w:val="005D34BA"/>
    <w:rsid w:val="005D5149"/>
    <w:rsid w:val="005E40A5"/>
    <w:rsid w:val="005E656F"/>
    <w:rsid w:val="00621104"/>
    <w:rsid w:val="00667021"/>
    <w:rsid w:val="006974E1"/>
    <w:rsid w:val="006B6899"/>
    <w:rsid w:val="006C0896"/>
    <w:rsid w:val="006F2879"/>
    <w:rsid w:val="006F3E0A"/>
    <w:rsid w:val="006F513E"/>
    <w:rsid w:val="007C0139"/>
    <w:rsid w:val="007D45A1"/>
    <w:rsid w:val="007F564D"/>
    <w:rsid w:val="00837A6C"/>
    <w:rsid w:val="00855A97"/>
    <w:rsid w:val="008B1201"/>
    <w:rsid w:val="008F16F7"/>
    <w:rsid w:val="008F2F98"/>
    <w:rsid w:val="009164BA"/>
    <w:rsid w:val="009166BD"/>
    <w:rsid w:val="00942250"/>
    <w:rsid w:val="009655E5"/>
    <w:rsid w:val="00977AAE"/>
    <w:rsid w:val="00992F72"/>
    <w:rsid w:val="00996E56"/>
    <w:rsid w:val="00997268"/>
    <w:rsid w:val="009D4BBC"/>
    <w:rsid w:val="009D62D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B54D8"/>
    <w:rsid w:val="00DE32AC"/>
    <w:rsid w:val="00E1407A"/>
    <w:rsid w:val="00E33F1A"/>
    <w:rsid w:val="00E50BDE"/>
    <w:rsid w:val="00E66011"/>
    <w:rsid w:val="00E774CD"/>
    <w:rsid w:val="00E77E1D"/>
    <w:rsid w:val="00E97684"/>
    <w:rsid w:val="00EA5B08"/>
    <w:rsid w:val="00ED5F48"/>
    <w:rsid w:val="00ED75B6"/>
    <w:rsid w:val="00F06F58"/>
    <w:rsid w:val="00F2788A"/>
    <w:rsid w:val="00F50943"/>
    <w:rsid w:val="00F91390"/>
    <w:rsid w:val="00F93E3B"/>
    <w:rsid w:val="00FC0032"/>
    <w:rsid w:val="00FC0F9B"/>
    <w:rsid w:val="00FF4587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2025-04-17T18:23:00Z</dcterms:created>
  <dcterms:modified xsi:type="dcterms:W3CDTF">2025-04-17T18:23:00Z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