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30F0E7AA" w:rsidR="00ED5F48" w:rsidRPr="00F750E4" w:rsidRDefault="009A1E73" w:rsidP="009A1E73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1C9ED124" w:rsidR="00ED5F48" w:rsidRPr="00F750E4" w:rsidRDefault="00ED5F48" w:rsidP="009A1E73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0A892434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15A97A9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46C1959C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16266DA5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04ADF374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7CCF2972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2E4603EE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4637C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DE6ED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5E5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10442B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718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39B42E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92B3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0B85C7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92B3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775CC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8ABB86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0ABCA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45E2B6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1B4DE5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197734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253A39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4B3100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00268F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3C7FD1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6C0E56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7AE9A0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7C61B4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068C8F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1A8623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5AA2F3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7FE82D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69FA29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2DEDDA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58F90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44A2BB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48A69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4DCF6C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3A4143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6AB018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BA913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4B91C1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4CECA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78C028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7B30F6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1BE82B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1DC264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4510136C" w:rsidR="00ED5F48" w:rsidRPr="00F750E4" w:rsidRDefault="009A1E73" w:rsidP="009A1E73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DESEMBRE</w:t>
            </w:r>
          </w:p>
        </w:tc>
        <w:tc>
          <w:tcPr>
            <w:tcW w:w="2500" w:type="pct"/>
            <w:vAlign w:val="center"/>
          </w:tcPr>
          <w:p w14:paraId="3D8BA562" w14:textId="2FE8D531" w:rsidR="00ED5F48" w:rsidRPr="00F750E4" w:rsidRDefault="00ED5F48" w:rsidP="009A1E73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5FD4F70C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2EEA0433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7E880F55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1E598816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54139515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130C72F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009FB74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4F24F3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7895B0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36E1BC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455F52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033A49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5CFABB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6B2DC6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0E42C3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411208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240349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504D12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29C117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7B9BAD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3A2661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217568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6DD0E6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1CEAE3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5C8641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63F57B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192E82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4A1A94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1279EB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317292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403C6C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669413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2416EB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5C805A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599AC1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258CE2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453E3D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6A3A7B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34AF8C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5A263C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0F6BF3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1167AC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5833C5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7449F9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43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4E4364" w:rsidRPr="00F750E4" w14:paraId="6ABD4D44" w14:textId="77777777" w:rsidTr="000A6B37">
        <w:tc>
          <w:tcPr>
            <w:tcW w:w="2500" w:type="pct"/>
            <w:vAlign w:val="center"/>
          </w:tcPr>
          <w:p w14:paraId="1FBE40B0" w14:textId="77777777" w:rsidR="004E4364" w:rsidRPr="00F750E4" w:rsidRDefault="004E4364" w:rsidP="000A6B37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81875605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GENER</w:t>
            </w:r>
          </w:p>
        </w:tc>
        <w:tc>
          <w:tcPr>
            <w:tcW w:w="2500" w:type="pct"/>
            <w:vAlign w:val="center"/>
          </w:tcPr>
          <w:p w14:paraId="60C46E03" w14:textId="77777777" w:rsidR="004E4364" w:rsidRPr="00F750E4" w:rsidRDefault="004E4364" w:rsidP="000A6B37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B4A2448" w14:textId="77777777" w:rsidR="004E4364" w:rsidRPr="00F750E4" w:rsidRDefault="004E4364" w:rsidP="004E4364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4E4364" w:rsidRPr="00F750E4" w14:paraId="0C904CA7" w14:textId="77777777" w:rsidTr="000A6B37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65EE4A7" w14:textId="77777777" w:rsidR="004E4364" w:rsidRPr="00F750E4" w:rsidRDefault="004E4364" w:rsidP="000A6B37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176B64E" w14:textId="77777777" w:rsidR="004E4364" w:rsidRPr="00F750E4" w:rsidRDefault="004E4364" w:rsidP="000A6B37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23CADCC" w14:textId="77777777" w:rsidR="004E4364" w:rsidRPr="00F750E4" w:rsidRDefault="004E4364" w:rsidP="000A6B37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CE42E53" w14:textId="77777777" w:rsidR="004E4364" w:rsidRPr="00F750E4" w:rsidRDefault="004E4364" w:rsidP="000A6B37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8D1D702" w14:textId="77777777" w:rsidR="004E4364" w:rsidRPr="00F750E4" w:rsidRDefault="004E4364" w:rsidP="000A6B37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15322BB1" w14:textId="77777777" w:rsidR="004E4364" w:rsidRPr="00F750E4" w:rsidRDefault="004E4364" w:rsidP="000A6B37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40C2CF1C" w14:textId="77777777" w:rsidR="004E4364" w:rsidRPr="00F750E4" w:rsidRDefault="004E4364" w:rsidP="000A6B37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4E4364" w:rsidRPr="00F750E4" w14:paraId="21062C64" w14:textId="77777777" w:rsidTr="000A6B37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16D9503A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E78555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1F2D390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AB124E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EA0FC0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A6B3BA7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EDC35BB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4364" w:rsidRPr="00F750E4" w14:paraId="7DA1939C" w14:textId="77777777" w:rsidTr="000A6B37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04E1A98F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0329363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4D1EE6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A7208B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836CF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7B7386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F0BAABA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4364" w:rsidRPr="00F750E4" w14:paraId="077386AF" w14:textId="77777777" w:rsidTr="000A6B37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AA8B332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F51D0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291CD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40150D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747AAD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930881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CBA058A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4364" w:rsidRPr="00F750E4" w14:paraId="5EA40E9E" w14:textId="77777777" w:rsidTr="000A6B37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76028B50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76E8D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9060A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079A045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0673D3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9629B0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2CA1C14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4364" w:rsidRPr="00F750E4" w14:paraId="7F926322" w14:textId="77777777" w:rsidTr="000A6B37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6D1BE0E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750630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7B36E0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F52E9A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09B445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558B3D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4CB8AA3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4364" w:rsidRPr="00F750E4" w14:paraId="6356CC8E" w14:textId="77777777" w:rsidTr="000A6B37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2DF1F9FA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0FB194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1C58B9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84A8DF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4F29A3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D15A6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1346D6D" w14:textId="77777777" w:rsidR="004E4364" w:rsidRPr="00F622BC" w:rsidRDefault="004E4364" w:rsidP="000A6B37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C8DF" w14:textId="77777777" w:rsidR="00D83C77" w:rsidRDefault="00D83C77">
      <w:pPr>
        <w:spacing w:after="0"/>
      </w:pPr>
      <w:r>
        <w:separator/>
      </w:r>
    </w:p>
  </w:endnote>
  <w:endnote w:type="continuationSeparator" w:id="0">
    <w:p w14:paraId="0A85F68B" w14:textId="77777777" w:rsidR="00D83C77" w:rsidRDefault="00D83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71F1C" w14:textId="77777777" w:rsidR="00D83C77" w:rsidRDefault="00D83C77">
      <w:pPr>
        <w:spacing w:after="0"/>
      </w:pPr>
      <w:r>
        <w:separator/>
      </w:r>
    </w:p>
  </w:footnote>
  <w:footnote w:type="continuationSeparator" w:id="0">
    <w:p w14:paraId="1F0D086E" w14:textId="77777777" w:rsidR="00D83C77" w:rsidRDefault="00D83C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08C3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586B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E4364"/>
    <w:rsid w:val="004F6AAC"/>
    <w:rsid w:val="00512F2D"/>
    <w:rsid w:val="00525E53"/>
    <w:rsid w:val="00564C6E"/>
    <w:rsid w:val="00570FBB"/>
    <w:rsid w:val="00583B82"/>
    <w:rsid w:val="005923AC"/>
    <w:rsid w:val="005D5149"/>
    <w:rsid w:val="005E656F"/>
    <w:rsid w:val="00642A90"/>
    <w:rsid w:val="00667021"/>
    <w:rsid w:val="0068137D"/>
    <w:rsid w:val="006974E1"/>
    <w:rsid w:val="006B6899"/>
    <w:rsid w:val="006C0896"/>
    <w:rsid w:val="006F513E"/>
    <w:rsid w:val="007C0139"/>
    <w:rsid w:val="007D45A1"/>
    <w:rsid w:val="007F564D"/>
    <w:rsid w:val="00841277"/>
    <w:rsid w:val="008B1201"/>
    <w:rsid w:val="008C58A0"/>
    <w:rsid w:val="008F16F7"/>
    <w:rsid w:val="009164BA"/>
    <w:rsid w:val="009166BD"/>
    <w:rsid w:val="00957EA8"/>
    <w:rsid w:val="00977AAE"/>
    <w:rsid w:val="00996E56"/>
    <w:rsid w:val="00997268"/>
    <w:rsid w:val="009A1E73"/>
    <w:rsid w:val="00A12667"/>
    <w:rsid w:val="00A14581"/>
    <w:rsid w:val="00A20E4C"/>
    <w:rsid w:val="00AA23D3"/>
    <w:rsid w:val="00AA3C50"/>
    <w:rsid w:val="00AB718C"/>
    <w:rsid w:val="00AE302A"/>
    <w:rsid w:val="00AE36BB"/>
    <w:rsid w:val="00B37C7E"/>
    <w:rsid w:val="00B627AB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24380"/>
    <w:rsid w:val="00D440A1"/>
    <w:rsid w:val="00D83C77"/>
    <w:rsid w:val="00D92B35"/>
    <w:rsid w:val="00DB6B33"/>
    <w:rsid w:val="00DE32AC"/>
    <w:rsid w:val="00DE3363"/>
    <w:rsid w:val="00E1407A"/>
    <w:rsid w:val="00E33F1A"/>
    <w:rsid w:val="00E405ED"/>
    <w:rsid w:val="00E50BDE"/>
    <w:rsid w:val="00E774CD"/>
    <w:rsid w:val="00E77E1D"/>
    <w:rsid w:val="00E97684"/>
    <w:rsid w:val="00ED5F48"/>
    <w:rsid w:val="00ED75B6"/>
    <w:rsid w:val="00F03CEE"/>
    <w:rsid w:val="00F375A9"/>
    <w:rsid w:val="00F4417A"/>
    <w:rsid w:val="00F622BC"/>
    <w:rsid w:val="00F750E4"/>
    <w:rsid w:val="00F86B11"/>
    <w:rsid w:val="00F91390"/>
    <w:rsid w:val="00F93E3B"/>
    <w:rsid w:val="00FB73C9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EF20F-7D99-4634-8914-FBBFCBEA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2025-04-28T15:44:00Z</dcterms:created>
  <dcterms:modified xsi:type="dcterms:W3CDTF">2025-04-28T15:44:00Z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