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30F0E7AA" w:rsidR="00ED5F48" w:rsidRPr="00F750E4" w:rsidRDefault="009A1E73" w:rsidP="009A1E73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NOVEMBRE</w:t>
            </w:r>
          </w:p>
        </w:tc>
        <w:tc>
          <w:tcPr>
            <w:tcW w:w="2500" w:type="pct"/>
            <w:vAlign w:val="center"/>
          </w:tcPr>
          <w:p w14:paraId="5AC816B2" w14:textId="516BCD84" w:rsidR="00ED5F48" w:rsidRPr="00F750E4" w:rsidRDefault="00ED5F48" w:rsidP="009A1E73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0A892434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715A97A9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46C1959C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16266DA5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04ADF374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7CCF2972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2E4603EE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1C5202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6024B3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5E5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475038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718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42EB30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92B3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747708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92B3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3759B6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0ACC20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697BF6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7185A9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7F84088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624C76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2F258D1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436DE1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4ABF9D4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599FB58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5C633F4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2168350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5F4E5C4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6FD10A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222FAD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6BCDF2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7766917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2A3716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146791C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171449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197DAF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39AEB02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2CBF09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7F1A35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7AA490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461DCD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1DBDD1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23ACF25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54E7EA8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271B98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7950498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40A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7DE26E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40A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40A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4510136C" w:rsidR="00ED5F48" w:rsidRPr="00F750E4" w:rsidRDefault="009A1E73" w:rsidP="009A1E73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DESEMBRE</w:t>
            </w:r>
          </w:p>
        </w:tc>
        <w:tc>
          <w:tcPr>
            <w:tcW w:w="2500" w:type="pct"/>
            <w:vAlign w:val="center"/>
          </w:tcPr>
          <w:p w14:paraId="3D8BA562" w14:textId="3A9D8592" w:rsidR="00ED5F48" w:rsidRPr="00F750E4" w:rsidRDefault="00ED5F48" w:rsidP="009A1E73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5FD4F70C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2EEA0433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7E880F55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1E598816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54139515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130C72F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009FB74" w:rsidR="00CA092A" w:rsidRPr="00F750E4" w:rsidRDefault="009A1E73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7C17943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2654E98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5780E4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563A6B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6E9AD5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0A09225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6D70FB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6A5CAFA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3CD2AD0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39528FA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393825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09ED9F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4983E0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2C6A025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6B7FB4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125B773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31E9EA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7FE872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360C2B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7E41F8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03AD9C2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071E7EC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41E48E4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42F92EB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58EF14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16CE5B6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292E8ED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65C6D6C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1BA9C1A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058FD4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23C320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403A5B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326058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36EFCB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600806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458AEC0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4C9D59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3A495C9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A1E7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9A1E73" w:rsidRPr="00F750E4" w14:paraId="7A74F1B8" w14:textId="77777777" w:rsidTr="004B1EE4">
        <w:tc>
          <w:tcPr>
            <w:tcW w:w="2500" w:type="pct"/>
            <w:vAlign w:val="center"/>
          </w:tcPr>
          <w:p w14:paraId="0C35CCE5" w14:textId="77777777" w:rsidR="009A1E73" w:rsidRPr="00F750E4" w:rsidRDefault="009A1E73" w:rsidP="004B1EE4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bookmarkStart w:id="0" w:name="_Hlk181875605"/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GENER</w:t>
            </w:r>
          </w:p>
        </w:tc>
        <w:tc>
          <w:tcPr>
            <w:tcW w:w="2500" w:type="pct"/>
            <w:vAlign w:val="center"/>
          </w:tcPr>
          <w:p w14:paraId="07023341" w14:textId="77777777" w:rsidR="009A1E73" w:rsidRPr="00F750E4" w:rsidRDefault="009A1E73" w:rsidP="004B1EE4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36A0704" w14:textId="77777777" w:rsidR="009A1E73" w:rsidRPr="00F750E4" w:rsidRDefault="009A1E73" w:rsidP="009A1E73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9A1E73" w:rsidRPr="00F750E4" w14:paraId="25FB88FD" w14:textId="77777777" w:rsidTr="004B1EE4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59C294D" w14:textId="77777777" w:rsidR="009A1E73" w:rsidRPr="00F750E4" w:rsidRDefault="009A1E73" w:rsidP="004B1EE4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2E94AC3" w14:textId="77777777" w:rsidR="009A1E73" w:rsidRPr="00F750E4" w:rsidRDefault="009A1E73" w:rsidP="004B1EE4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AE5E1E0" w14:textId="77777777" w:rsidR="009A1E73" w:rsidRPr="00F750E4" w:rsidRDefault="009A1E73" w:rsidP="004B1EE4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0170959" w14:textId="77777777" w:rsidR="009A1E73" w:rsidRPr="00F750E4" w:rsidRDefault="009A1E73" w:rsidP="004B1EE4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ECE4CF0" w14:textId="77777777" w:rsidR="009A1E73" w:rsidRPr="00F750E4" w:rsidRDefault="009A1E73" w:rsidP="004B1EE4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1B6A501C" w14:textId="77777777" w:rsidR="009A1E73" w:rsidRPr="00F750E4" w:rsidRDefault="009A1E73" w:rsidP="004B1EE4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588FF6CA" w14:textId="77777777" w:rsidR="009A1E73" w:rsidRPr="00F750E4" w:rsidRDefault="009A1E73" w:rsidP="004B1EE4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9A1E73" w:rsidRPr="00F750E4" w14:paraId="5BDA1CFE" w14:textId="77777777" w:rsidTr="004B1EE4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DC31113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2E475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B3658B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4B8E3D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9CA708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BC0B4E7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AE8B0F9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9A1E73" w:rsidRPr="00F750E4" w14:paraId="7DE49ECF" w14:textId="77777777" w:rsidTr="004B1EE4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99722A0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18329D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A6663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16A407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B9F85FE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1E45F3A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1261AF3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9A1E73" w:rsidRPr="00F750E4" w14:paraId="5AC4EC6A" w14:textId="77777777" w:rsidTr="004B1EE4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46AD76CA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30C83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F3AAFE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F3D552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4B9F27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1257874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58AD974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9A1E73" w:rsidRPr="00F750E4" w14:paraId="257B2CF1" w14:textId="77777777" w:rsidTr="004B1EE4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4FAE7DF7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23564D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B2C58E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519C8D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0EF7708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65561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6F66486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9A1E73" w:rsidRPr="00F750E4" w14:paraId="502BDB1E" w14:textId="77777777" w:rsidTr="004B1EE4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0177DF3D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BBD7C9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235CE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6E18C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679D2A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51DE9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05962B1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9A1E73" w:rsidRPr="00F750E4" w14:paraId="610CB4A2" w14:textId="77777777" w:rsidTr="004B1EE4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D81FE4B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054868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8B78A5C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43B753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CC510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480F5D1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2632844" w14:textId="77777777" w:rsidR="009A1E73" w:rsidRPr="00F622BC" w:rsidRDefault="009A1E73" w:rsidP="004B1E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  <w:bookmarkEnd w:id="1"/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0EE9A" w14:textId="77777777" w:rsidR="00FB73C9" w:rsidRDefault="00FB73C9">
      <w:pPr>
        <w:spacing w:after="0"/>
      </w:pPr>
      <w:r>
        <w:separator/>
      </w:r>
    </w:p>
  </w:endnote>
  <w:endnote w:type="continuationSeparator" w:id="0">
    <w:p w14:paraId="64109B04" w14:textId="77777777" w:rsidR="00FB73C9" w:rsidRDefault="00FB73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650D" w14:textId="77777777" w:rsidR="00FB73C9" w:rsidRDefault="00FB73C9">
      <w:pPr>
        <w:spacing w:after="0"/>
      </w:pPr>
      <w:r>
        <w:separator/>
      </w:r>
    </w:p>
  </w:footnote>
  <w:footnote w:type="continuationSeparator" w:id="0">
    <w:p w14:paraId="74EAF85E" w14:textId="77777777" w:rsidR="00FB73C9" w:rsidRDefault="00FB73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08C3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A586B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25E53"/>
    <w:rsid w:val="00564C6E"/>
    <w:rsid w:val="00570FBB"/>
    <w:rsid w:val="00583B82"/>
    <w:rsid w:val="005923AC"/>
    <w:rsid w:val="005D5149"/>
    <w:rsid w:val="005E656F"/>
    <w:rsid w:val="00642A90"/>
    <w:rsid w:val="00667021"/>
    <w:rsid w:val="0068137D"/>
    <w:rsid w:val="006974E1"/>
    <w:rsid w:val="006B6899"/>
    <w:rsid w:val="006C0896"/>
    <w:rsid w:val="006F513E"/>
    <w:rsid w:val="007C0139"/>
    <w:rsid w:val="007D45A1"/>
    <w:rsid w:val="007F564D"/>
    <w:rsid w:val="00841277"/>
    <w:rsid w:val="008B1201"/>
    <w:rsid w:val="008C58A0"/>
    <w:rsid w:val="008F16F7"/>
    <w:rsid w:val="009164BA"/>
    <w:rsid w:val="009166BD"/>
    <w:rsid w:val="00977AAE"/>
    <w:rsid w:val="00996E56"/>
    <w:rsid w:val="00997268"/>
    <w:rsid w:val="009A1E73"/>
    <w:rsid w:val="00A12667"/>
    <w:rsid w:val="00A14581"/>
    <w:rsid w:val="00A20E4C"/>
    <w:rsid w:val="00AA23D3"/>
    <w:rsid w:val="00AA3C50"/>
    <w:rsid w:val="00AB718C"/>
    <w:rsid w:val="00AE302A"/>
    <w:rsid w:val="00AE36BB"/>
    <w:rsid w:val="00B37C7E"/>
    <w:rsid w:val="00B627AB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24380"/>
    <w:rsid w:val="00D440A1"/>
    <w:rsid w:val="00D92B35"/>
    <w:rsid w:val="00DB6B33"/>
    <w:rsid w:val="00DE32AC"/>
    <w:rsid w:val="00DE3363"/>
    <w:rsid w:val="00E1407A"/>
    <w:rsid w:val="00E33F1A"/>
    <w:rsid w:val="00E405ED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86B11"/>
    <w:rsid w:val="00F91390"/>
    <w:rsid w:val="00F93E3B"/>
    <w:rsid w:val="00FB73C9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D09EF20F-7D99-4634-8914-FBBFCBEA26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2025-04-28T15:41:00Z</dcterms:created>
  <dcterms:modified xsi:type="dcterms:W3CDTF">2025-04-28T15:41:00Z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