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D87F092" w:rsidR="00ED5F48" w:rsidRPr="000D2B02" w:rsidRDefault="002A040D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DESEMBRE</w:t>
            </w:r>
          </w:p>
        </w:tc>
        <w:tc>
          <w:tcPr>
            <w:tcW w:w="2500" w:type="pct"/>
            <w:vAlign w:val="center"/>
          </w:tcPr>
          <w:p w14:paraId="3D8BA562" w14:textId="11675FF1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38CE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20"/>
          <w:szCs w:val="2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7BD4BA14" w:rsidR="00ED5F48" w:rsidRPr="006F2879" w:rsidRDefault="002A040D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3CC212A9" w:rsidR="00ED5F48" w:rsidRPr="006F2879" w:rsidRDefault="002A040D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7C2A4444" w:rsidR="00ED5F48" w:rsidRPr="006F2879" w:rsidRDefault="002A040D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6EB01560" w:rsidR="00ED5F48" w:rsidRPr="006F2879" w:rsidRDefault="002A040D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1C157A7E" w:rsidR="00ED5F48" w:rsidRPr="006F2879" w:rsidRDefault="002A040D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0897F21A" w:rsidR="00ED5F48" w:rsidRPr="006F2879" w:rsidRDefault="002A040D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488AB0BC" w:rsidR="00ED5F48" w:rsidRPr="006F2879" w:rsidRDefault="002A040D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7C17943B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EC0A191" w14:textId="69BE289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03151C" w14:textId="1DDDBF6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44DC06B" w14:textId="0EA31E2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5DB9C6B" w14:textId="69A8E9D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50C7CA6" w14:textId="0FD9FB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16ECF4" w14:textId="55AC28C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98D4833" w14:textId="6AE5F8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560991D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328C6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9D2080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968116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011B52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59AB99F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1F0ACBD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082F64A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7ECF8E9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0253AD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2AFA01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754EB9D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13BB93F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77ECD53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BCE4EA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24B46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A9D1D3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001CCC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EB73A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616597C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4B036E8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80E858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1769D1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B2E7ED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74ADEF2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17E8CEC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B283B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FEC0C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9E0512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41B10A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16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8C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B16E5" w:rsidRPr="00E97684" w14:paraId="168755DF" w14:textId="77777777" w:rsidTr="00622EF5">
        <w:tc>
          <w:tcPr>
            <w:tcW w:w="2500" w:type="pct"/>
            <w:vAlign w:val="center"/>
          </w:tcPr>
          <w:p w14:paraId="6FD13799" w14:textId="77777777" w:rsidR="000B16E5" w:rsidRPr="000D2B02" w:rsidRDefault="000B16E5" w:rsidP="00622EF5">
            <w:pPr>
              <w:pStyle w:val="ad"/>
              <w:spacing w:before="60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GENER</w:t>
            </w:r>
          </w:p>
        </w:tc>
        <w:tc>
          <w:tcPr>
            <w:tcW w:w="2500" w:type="pct"/>
            <w:vAlign w:val="center"/>
          </w:tcPr>
          <w:p w14:paraId="484EEA82" w14:textId="77777777" w:rsidR="000B16E5" w:rsidRPr="000D2B02" w:rsidRDefault="000B16E5" w:rsidP="00622EF5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F5FAEA" w14:textId="77777777" w:rsidR="000B16E5" w:rsidRPr="001B38CE" w:rsidRDefault="000B16E5" w:rsidP="000B16E5">
      <w:pPr>
        <w:pStyle w:val="Months"/>
        <w:ind w:left="0"/>
        <w:jc w:val="center"/>
        <w:rPr>
          <w:rFonts w:ascii="Century Gothic" w:hAnsi="Century Gothic"/>
          <w:noProof/>
          <w:color w:val="auto"/>
          <w:sz w:val="20"/>
          <w:szCs w:val="2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0B16E5" w:rsidRPr="00E97684" w14:paraId="1FA4285F" w14:textId="77777777" w:rsidTr="00622EF5">
        <w:trPr>
          <w:trHeight w:val="454"/>
        </w:trPr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7A7D7F8" w14:textId="77777777" w:rsidR="000B16E5" w:rsidRPr="006F2879" w:rsidRDefault="000B16E5" w:rsidP="00622EF5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D1533B0" w14:textId="77777777" w:rsidR="000B16E5" w:rsidRPr="006F2879" w:rsidRDefault="000B16E5" w:rsidP="00622EF5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116CC4AD" w14:textId="77777777" w:rsidR="000B16E5" w:rsidRPr="006F2879" w:rsidRDefault="000B16E5" w:rsidP="00622EF5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14C1DD3E" w14:textId="77777777" w:rsidR="000B16E5" w:rsidRPr="006F2879" w:rsidRDefault="000B16E5" w:rsidP="00622EF5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C51566F" w14:textId="77777777" w:rsidR="000B16E5" w:rsidRPr="006F2879" w:rsidRDefault="000B16E5" w:rsidP="00622EF5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076DC209" w14:textId="77777777" w:rsidR="000B16E5" w:rsidRPr="006F2879" w:rsidRDefault="000B16E5" w:rsidP="00622EF5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18B9815A" w14:textId="77777777" w:rsidR="000B16E5" w:rsidRPr="006F2879" w:rsidRDefault="000B16E5" w:rsidP="00622EF5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0B16E5" w:rsidRPr="00E97684" w14:paraId="335A05C9" w14:textId="77777777" w:rsidTr="00622EF5">
        <w:trPr>
          <w:trHeight w:val="907"/>
        </w:trPr>
        <w:tc>
          <w:tcPr>
            <w:tcW w:w="710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7AD93B5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90886BB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7259711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212691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AD155C6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D4899B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3B0091B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B16E5" w:rsidRPr="00E97684" w14:paraId="68E8024A" w14:textId="77777777" w:rsidTr="00622EF5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9CB39B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A31501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699D14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C00AD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2C2B8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A4C676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A5E90DC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B16E5" w:rsidRPr="00E97684" w14:paraId="25E684FA" w14:textId="77777777" w:rsidTr="00622EF5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7ACBDD5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B4BE7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BA73F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BFCEC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D2A5D4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30836C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E2E6BB4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B16E5" w:rsidRPr="00E97684" w14:paraId="0AD775A5" w14:textId="77777777" w:rsidTr="00622EF5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7882139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6F363C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809448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C56AFE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A66E23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DC02B8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E6103B2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B16E5" w:rsidRPr="00E97684" w14:paraId="190C846F" w14:textId="77777777" w:rsidTr="00622EF5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6C8F457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526653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2C6B41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1B3BB5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E7736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BFFEC0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79CE511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0B16E5" w:rsidRPr="00E97684" w14:paraId="0D5353DD" w14:textId="77777777" w:rsidTr="00622EF5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0416633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FA7E21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59C65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0D9173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1E2E9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BAE17B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969078C" w14:textId="77777777" w:rsidR="000B16E5" w:rsidRPr="00E97684" w:rsidRDefault="000B16E5" w:rsidP="00622EF5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1B38CE">
      <w:pgSz w:w="11906" w:h="16838" w:code="9"/>
      <w:pgMar w:top="51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826B3" w14:textId="77777777" w:rsidR="00704274" w:rsidRDefault="00704274">
      <w:pPr>
        <w:spacing w:after="0"/>
      </w:pPr>
      <w:r>
        <w:separator/>
      </w:r>
    </w:p>
  </w:endnote>
  <w:endnote w:type="continuationSeparator" w:id="0">
    <w:p w14:paraId="25CFFB85" w14:textId="77777777" w:rsidR="00704274" w:rsidRDefault="007042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42F09" w14:textId="77777777" w:rsidR="00704274" w:rsidRDefault="00704274">
      <w:pPr>
        <w:spacing w:after="0"/>
      </w:pPr>
      <w:r>
        <w:separator/>
      </w:r>
    </w:p>
  </w:footnote>
  <w:footnote w:type="continuationSeparator" w:id="0">
    <w:p w14:paraId="2586940B" w14:textId="77777777" w:rsidR="00704274" w:rsidRDefault="007042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16E5"/>
    <w:rsid w:val="000D2B02"/>
    <w:rsid w:val="00112188"/>
    <w:rsid w:val="001274F3"/>
    <w:rsid w:val="00151CCE"/>
    <w:rsid w:val="001B01F9"/>
    <w:rsid w:val="001B38CE"/>
    <w:rsid w:val="001C41F9"/>
    <w:rsid w:val="0021775E"/>
    <w:rsid w:val="00285C1D"/>
    <w:rsid w:val="002A040D"/>
    <w:rsid w:val="002D627F"/>
    <w:rsid w:val="002D6CA1"/>
    <w:rsid w:val="003327F5"/>
    <w:rsid w:val="00340CAF"/>
    <w:rsid w:val="00365DE5"/>
    <w:rsid w:val="003A4B50"/>
    <w:rsid w:val="003C0D41"/>
    <w:rsid w:val="003E085C"/>
    <w:rsid w:val="003E7B3A"/>
    <w:rsid w:val="00405B26"/>
    <w:rsid w:val="00416364"/>
    <w:rsid w:val="00431B29"/>
    <w:rsid w:val="00440416"/>
    <w:rsid w:val="00462D23"/>
    <w:rsid w:val="00462EAD"/>
    <w:rsid w:val="004A6170"/>
    <w:rsid w:val="004F6AAC"/>
    <w:rsid w:val="00512F2D"/>
    <w:rsid w:val="00515658"/>
    <w:rsid w:val="00570FBB"/>
    <w:rsid w:val="00583B82"/>
    <w:rsid w:val="005923AC"/>
    <w:rsid w:val="005D34BA"/>
    <w:rsid w:val="005D5149"/>
    <w:rsid w:val="005E656F"/>
    <w:rsid w:val="00667021"/>
    <w:rsid w:val="006974E1"/>
    <w:rsid w:val="006B67A7"/>
    <w:rsid w:val="006B6899"/>
    <w:rsid w:val="006C0896"/>
    <w:rsid w:val="006E0367"/>
    <w:rsid w:val="006E4B8B"/>
    <w:rsid w:val="006F2879"/>
    <w:rsid w:val="006F513E"/>
    <w:rsid w:val="00704274"/>
    <w:rsid w:val="007C0139"/>
    <w:rsid w:val="007D45A1"/>
    <w:rsid w:val="007F564D"/>
    <w:rsid w:val="00816DD9"/>
    <w:rsid w:val="00837A6C"/>
    <w:rsid w:val="00855A97"/>
    <w:rsid w:val="00871DD9"/>
    <w:rsid w:val="00896E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0DA3"/>
    <w:rsid w:val="00B37C7E"/>
    <w:rsid w:val="00B65B09"/>
    <w:rsid w:val="00B85583"/>
    <w:rsid w:val="00B9476B"/>
    <w:rsid w:val="00BC3952"/>
    <w:rsid w:val="00BE5AB8"/>
    <w:rsid w:val="00BF1137"/>
    <w:rsid w:val="00BF49DC"/>
    <w:rsid w:val="00C373F2"/>
    <w:rsid w:val="00C44DFB"/>
    <w:rsid w:val="00C6519B"/>
    <w:rsid w:val="00C70F21"/>
    <w:rsid w:val="00C7354B"/>
    <w:rsid w:val="00C800AA"/>
    <w:rsid w:val="00C91F9B"/>
    <w:rsid w:val="00CE5FC4"/>
    <w:rsid w:val="00CF05FB"/>
    <w:rsid w:val="00CF56FF"/>
    <w:rsid w:val="00DA5BF5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C1780"/>
    <w:rsid w:val="00ED292B"/>
    <w:rsid w:val="00ED5F48"/>
    <w:rsid w:val="00ED75B6"/>
    <w:rsid w:val="00F06F58"/>
    <w:rsid w:val="00F50943"/>
    <w:rsid w:val="00F55924"/>
    <w:rsid w:val="00F91390"/>
    <w:rsid w:val="00F93E3B"/>
    <w:rsid w:val="00FC0032"/>
    <w:rsid w:val="00FC0F9B"/>
    <w:rsid w:val="00FC3351"/>
    <w:rsid w:val="00FD229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2025-02-12T21:57:00Z</dcterms:created>
  <dcterms:modified xsi:type="dcterms:W3CDTF">2025-02-12T21:57:00Z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