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E2D93F1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7A66F4">
              <w:rPr>
                <w:rFonts w:cs="Arial"/>
                <w:noProof/>
                <w:color w:val="auto"/>
                <w:lang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03ADFBFA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A125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7A66F4" w:rsidRPr="007A66F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dimecres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091815B9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GENER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3D9C2828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6C0ECB97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DA8DBC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E4702CA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5DFD4DEA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01DF8718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59250E40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BF81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B6083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7630C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BCD1C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B3ED8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2E10E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59BE9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939B2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A8982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BF319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9ED7B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D9956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B3467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35133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E9C02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918B9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214C0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BF337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255AD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586E6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08B4C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734E5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1EC4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4CAC6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F69E5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65721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74F91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D885A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9861E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C5976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EFA39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D1E20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B9BE8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71629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FF060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CE1CF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A1F5C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0F6D2291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FEBRER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4213A72C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0A17A1FD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6A784A8A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46E17E49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3E59E55D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28D2AED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3103DAE9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9BD7A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27DEA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74002E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9C48C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636CB5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94F41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81552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0DCD1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5368D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A0222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AABD1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1568A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AFCAC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AD05C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AD172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1DC4A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94198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3337A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4E3DE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E97E1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D1D5C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6A70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255BD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44071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4E0FA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FF079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2124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C9781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D5352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1454E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953EA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C39CC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A4AA2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0D543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C2C90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02C7A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9AF54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231C2A87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MARÇ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4FD5A6A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E454D7A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104A06EE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1E232737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8566097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2D3F7445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0B8FAFF9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813DF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97DFD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9903D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1D481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40E0D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0A79F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D0221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9FBF3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31055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88B3B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F27DB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25611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70A36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CD0F3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083FC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D1BC7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78F10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FA721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5284D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C6F6D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EBD26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FC8C5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9D632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6160F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4C670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C3223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D35DF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12496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5B42F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0F833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F845E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E5066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D70F3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61698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BBF3A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BF889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DDB9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4BCFE311" w:rsidR="00C957EE" w:rsidRPr="00A60ACB" w:rsidRDefault="00D402BA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2A93DC06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6E88FB79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0D72DA02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5C7937F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5ACF8AA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157ED7F5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484B537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356EDA2F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4F7FB676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23BF8A41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6FA187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29358F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3DED5F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219863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AC27D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0FB127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2F98A4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B9087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3989F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4C27CD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7C809B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689329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61AAB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71848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238D3F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5797BD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2A6649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78A2B7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748C46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33DE6C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92EAC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2FFB83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809B2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0378E6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2C8692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EB988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5E0646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E7709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7915F4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5F4B2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776365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4DC0C4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9BD73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4568B9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33D31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6FD52D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703A99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5B5A58AB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MAIG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3503AFE8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2B0811C1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3ED6173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5E7015E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525D2D4C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C977979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3A33C925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115B6E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03305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345F12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2BD10E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241098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08A8CA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2CD8BA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61365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61840B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291F6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732F2B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24F8A5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24866E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0C84C6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42A9E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4A0793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77ABEE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C72BC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11EB4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51B51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69A2D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73B570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5689DC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7C4737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11B4C9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685F9F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8E8C4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B313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654E11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723DE4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7B6FA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87F32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762CB0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60227E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2725EC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53283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9C6B0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243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4330FA3B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JUNY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2CD07C1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183F3AAC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38ECE41E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444CACA5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4A64817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02F64E8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0FEC282D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628E72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5E7CD1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0845C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24CF4F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1607D9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25D355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5A4C07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912F3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297EDA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76AB4E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4602A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8622D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3F9804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63CC4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FC3E4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8D3F7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51A9F5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47DEFB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6AD1DA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493C9A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49738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D0B53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9F262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61A5F1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56FBA1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2CE83F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56B15B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333BBA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1B0F3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10C8D6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480355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3FF1E3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4DCB5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508E42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025FC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4F85A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3309CB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5C542C8A" w:rsidR="00C957EE" w:rsidRPr="00C957EE" w:rsidRDefault="00A1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1A96A87" w:rsidR="00C957EE" w:rsidRPr="00C957EE" w:rsidRDefault="00A1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314EEA79" w:rsidR="00C957EE" w:rsidRPr="00335F43" w:rsidRDefault="00335F4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174E083F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JULIOL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6B08A109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2B19B3B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36ED13E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1CAF67DD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085E291F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4B0AA629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09543E88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45AB37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5CD66A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4B4974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5E21E1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715E6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3867EA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78BA63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72A982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9575F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AFA5F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0A9F70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7648E8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5FAFB4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66D5E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61B75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87538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0FD74B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15E5D1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168F39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45A49E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4E8AA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65F89E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07DA96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7F6103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C78AD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5F43D4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0B80E5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429AD9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60C84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7B1600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14F693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17421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642B34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1C26C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80347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7BA89E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4652E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1DA9C670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AGOST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1887CDC6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65CE5E7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064967F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267DCC2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32237D0A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64E71761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24BCB14B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2976F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8A5F6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243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7EA72D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48B66A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A367D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4E8FBE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4E9FBB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21C735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3D0C45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4D518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34E200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7D628E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73A45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07C445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453737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29BEE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6EE8C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4381E7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3CC05B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30560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55D210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58933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45790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4AC42F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6D7F8E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33CC7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7CF3A4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315D1E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0BEF5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2028EC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A0A2E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3CC2D2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D0634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5B198B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705E7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6F44EA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5323CE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35A7E583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3BB37E08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0A78AFDE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205FE37A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1728D3A2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618C91D7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07FA9F13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3B61F96D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66883A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9F9CC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327E4E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1AC7F4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038B5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2A7C77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D9B72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8C9FC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1BF3B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44613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387DE1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4FDDF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255BB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2B830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63697D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684433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3D794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592593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0A3CE8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35278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8D377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FE0C7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0A229A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566F1C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28524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77EA1A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C2244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8110C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DDBB9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270CC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3A2DE4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9222F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1F6FE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5101E7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9E75C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63E67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391196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0535E778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09352055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7C9C81F2" w:rsidR="00C957EE" w:rsidRPr="00C957EE" w:rsidRDefault="000D243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33FF3873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69E327DC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30BCD9F8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268DF43C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3622520C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38E2D731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284BE996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0237539C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2E7F7E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FBF45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0D0F01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45C6F7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54EA8B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76BDB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EE54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43A88C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25890F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705674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6DEDB3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4C9481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12363A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4597DD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9E9F8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0F8E08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08E90C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62A9C7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0477F9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00859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7367F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D8241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4E4C6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3352E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4F822A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9F126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35AE8C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62BC8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51F9F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172723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076D26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A30D9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4F722F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33358E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986E7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248602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2064BD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3332058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3B916D21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009996E1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49E843D1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220B6041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8C5AD38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3AE3851A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546FB764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CB21A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0CBA9C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4C2CBA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214A41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19FBD5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DD316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323F76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0CFC7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6FF245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60724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05BF0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236FD0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6DFEF2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1A9CC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579219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62F71E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00E4E6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67F11F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536146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335185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7E5397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23FD11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D2BA5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1818EB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351CF1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2B5EB8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302A73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432ABE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B3B4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5F798F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194662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78868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20B5CF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774F7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3C1DE1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4078E0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32CAD8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67B1C2C8" w:rsidR="00E50BDE" w:rsidRPr="00C957EE" w:rsidRDefault="007A66F4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DESEMBRE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0833C44C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250BF5F3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52C593C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0810ADED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2E415AD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5EF3D6D4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689FA3EF" w:rsidR="00E50BDE" w:rsidRPr="00C957EE" w:rsidRDefault="007A66F4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1DC142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0FED55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27BC3C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D8E6F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53B0E6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84357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395100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4DECBA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38789B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B3071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4ED20A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768D14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DB6FF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EE933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6FEF4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69F099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0E84A5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4DFAE4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3E34E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0CED8C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73E423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21D576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5D399C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20B874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38F071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56B08C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DB4A4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725E1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14F910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42A57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14DCB6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3245D3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B417E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F9D0E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37A75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447B91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4C57A3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66F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5C6DBF9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31AE100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4D849CC8" w:rsidR="00C957EE" w:rsidRPr="00C957EE" w:rsidRDefault="00A1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A66F4" w:rsidRPr="007A66F4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dimecres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D9A3F" w14:textId="77777777" w:rsidR="00B45437" w:rsidRDefault="00B45437">
      <w:pPr>
        <w:spacing w:after="0"/>
      </w:pPr>
      <w:r>
        <w:separator/>
      </w:r>
    </w:p>
  </w:endnote>
  <w:endnote w:type="continuationSeparator" w:id="0">
    <w:p w14:paraId="65B4F455" w14:textId="77777777" w:rsidR="00B45437" w:rsidRDefault="00B45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8B215" w14:textId="77777777" w:rsidR="00B45437" w:rsidRDefault="00B45437">
      <w:pPr>
        <w:spacing w:after="0"/>
      </w:pPr>
      <w:r>
        <w:separator/>
      </w:r>
    </w:p>
  </w:footnote>
  <w:footnote w:type="continuationSeparator" w:id="0">
    <w:p w14:paraId="186E25BD" w14:textId="77777777" w:rsidR="00B45437" w:rsidRDefault="00B454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43D"/>
    <w:rsid w:val="001274F3"/>
    <w:rsid w:val="00151CCE"/>
    <w:rsid w:val="00187700"/>
    <w:rsid w:val="001B01F9"/>
    <w:rsid w:val="001C41F9"/>
    <w:rsid w:val="00285C1D"/>
    <w:rsid w:val="003327F5"/>
    <w:rsid w:val="00335F43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A66F4"/>
    <w:rsid w:val="007C0139"/>
    <w:rsid w:val="007D45A1"/>
    <w:rsid w:val="007F564D"/>
    <w:rsid w:val="00807067"/>
    <w:rsid w:val="0087147D"/>
    <w:rsid w:val="00872EE5"/>
    <w:rsid w:val="008B1201"/>
    <w:rsid w:val="008F16F7"/>
    <w:rsid w:val="00903C5E"/>
    <w:rsid w:val="009164BA"/>
    <w:rsid w:val="009166BD"/>
    <w:rsid w:val="00977AAE"/>
    <w:rsid w:val="00996E56"/>
    <w:rsid w:val="00997268"/>
    <w:rsid w:val="00A125FC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22D23"/>
    <w:rsid w:val="00B37C7E"/>
    <w:rsid w:val="00B45437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E0A32"/>
    <w:rsid w:val="00D402BA"/>
    <w:rsid w:val="00DB6FFF"/>
    <w:rsid w:val="00DE32AC"/>
    <w:rsid w:val="00E1407A"/>
    <w:rsid w:val="00E16D02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3425</Words>
  <Characters>19524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2025-02-12T22:07:00Z</dcterms:created>
  <dcterms:modified xsi:type="dcterms:W3CDTF">2025-02-12T22:07:00Z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