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794C1901" w:rsidR="00ED5F48" w:rsidRPr="000D2B02" w:rsidRDefault="004D1CA5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0D75552D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2412B3E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016C2E8A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2B4E8E9C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19D8C4DF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76F733E9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089B2105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1D0797A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66C381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B43B821" w14:textId="02D1C3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FB9CA1" w14:textId="32F6A27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B4DA1A" w14:textId="4867DAD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1FFCFA" w14:textId="75089B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938BB18" w14:textId="083FC9E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06E4B02" w14:textId="3FF40D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240438D" w14:textId="46645A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780FD8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CD683A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1529D0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CF2C3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E1DF85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FA227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6F19F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03CE42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9CAE9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AB1FD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0BAE1D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A571DD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DBC76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FE460A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1D5951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3B0D2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6C7BE4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81C8C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47B02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67C5A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6BC8B5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C12F73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C198E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5918CF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48830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6ADD9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45C8A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7FEA6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3F9EC0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ED4454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7255175B" w:rsidR="00ED5F48" w:rsidRPr="000D2B02" w:rsidRDefault="004D1CA5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2B4FEF5D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4284B79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4640C257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36D5E143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45CB6CE8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4540A68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0BF8BBA3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5495F1A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11527D4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21125DA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7BFB92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3C018F3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08646B8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42E4CD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762AB13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1C1F0FF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F4B267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EBB6A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0F5961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0BC7D4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1DDD0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F09178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E6DBA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170EF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95891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766FE6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27451E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FDA46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31257E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A78C0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BBD8B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FFA917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54922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827F9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777E1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F0544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35A6F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BA518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440395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7CEC2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F01E1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7A6BA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9C881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EF060C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8416A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28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FD96C" w14:textId="77777777" w:rsidR="001175EA" w:rsidRDefault="001175EA">
      <w:pPr>
        <w:spacing w:after="0"/>
      </w:pPr>
      <w:r>
        <w:separator/>
      </w:r>
    </w:p>
  </w:endnote>
  <w:endnote w:type="continuationSeparator" w:id="0">
    <w:p w14:paraId="724E5CEE" w14:textId="77777777" w:rsidR="001175EA" w:rsidRDefault="00117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97112" w14:textId="77777777" w:rsidR="001175EA" w:rsidRDefault="001175EA">
      <w:pPr>
        <w:spacing w:after="0"/>
      </w:pPr>
      <w:r>
        <w:separator/>
      </w:r>
    </w:p>
  </w:footnote>
  <w:footnote w:type="continuationSeparator" w:id="0">
    <w:p w14:paraId="751A6A68" w14:textId="77777777" w:rsidR="001175EA" w:rsidRDefault="001175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0F2A0D"/>
    <w:rsid w:val="001175EA"/>
    <w:rsid w:val="001274F3"/>
    <w:rsid w:val="00151CCE"/>
    <w:rsid w:val="001B01F9"/>
    <w:rsid w:val="001C41F9"/>
    <w:rsid w:val="002029A5"/>
    <w:rsid w:val="00285C1D"/>
    <w:rsid w:val="002D627F"/>
    <w:rsid w:val="002D6CA1"/>
    <w:rsid w:val="003327F5"/>
    <w:rsid w:val="00340CAF"/>
    <w:rsid w:val="00365DE5"/>
    <w:rsid w:val="00382864"/>
    <w:rsid w:val="00394BA1"/>
    <w:rsid w:val="003A4B50"/>
    <w:rsid w:val="003C0D41"/>
    <w:rsid w:val="003E085C"/>
    <w:rsid w:val="003E7B3A"/>
    <w:rsid w:val="00416364"/>
    <w:rsid w:val="00427E59"/>
    <w:rsid w:val="00431B29"/>
    <w:rsid w:val="00440416"/>
    <w:rsid w:val="00462EAD"/>
    <w:rsid w:val="004A6170"/>
    <w:rsid w:val="004D1CA5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67021"/>
    <w:rsid w:val="006974E1"/>
    <w:rsid w:val="006B6899"/>
    <w:rsid w:val="006C0896"/>
    <w:rsid w:val="006F2879"/>
    <w:rsid w:val="006F513E"/>
    <w:rsid w:val="00737DC0"/>
    <w:rsid w:val="007C0139"/>
    <w:rsid w:val="007D45A1"/>
    <w:rsid w:val="007F564D"/>
    <w:rsid w:val="00837A6C"/>
    <w:rsid w:val="00855A97"/>
    <w:rsid w:val="00860482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C62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2024-11-06T19:40:00Z</dcterms:created>
  <dcterms:modified xsi:type="dcterms:W3CDTF">2024-11-06T19:40:00Z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