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694FF6EA" w:rsidR="00ED5F48" w:rsidRPr="000D2B02" w:rsidRDefault="007F1C5B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5EEF7BEE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6E50DE1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1C2A377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22FB087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27522C7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460C8B0B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098C95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7C5630CC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00B8821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01A409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64B0D1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18D44B6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45BB541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173C9FD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25E5738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4D3FCD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60FE1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2BBD51B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712B1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003640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3BA76F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504016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3EDA12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157307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0AEFC8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8928E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630F95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9E82F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3467F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5A4F1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6787DA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FDAB2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D5AAB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05589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CEF95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938623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C52C6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AF28E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6BFE65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329A6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769338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81BA13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5DA65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AF45E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5AFEA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5FF0225E" w:rsidR="00ED5F48" w:rsidRPr="000D2B02" w:rsidRDefault="007F1C5B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7611AC7F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021C4966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41069FF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70B08138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4D4168C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0B4DA5BD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18CBCC9D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02D9E70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AB241C6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9208744" w14:textId="6C1CCF6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F23BE8" w14:textId="1C025E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F104F4" w14:textId="36A990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4D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57DE07" w14:textId="4B0250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DA721" w14:textId="0B7C60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C318F1A" w14:textId="6B1CC9E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4BCADC" w14:textId="347D763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68C46AD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95E402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B2D45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8ED18B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9681A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CE569E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C52441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93FC6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D4D42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D0761D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EED7DA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4BB8D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A3F84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11D952A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63B731F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5E438BF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6B526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4A0374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7727F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6C083B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8B7F1B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713ADC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1D21E18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79AE8A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B2DDF0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17B8D9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323CE1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C4013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EC771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6EC3DAA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70742" w14:textId="77777777" w:rsidR="00FF708C" w:rsidRDefault="00FF708C">
      <w:pPr>
        <w:spacing w:after="0"/>
      </w:pPr>
      <w:r>
        <w:separator/>
      </w:r>
    </w:p>
  </w:endnote>
  <w:endnote w:type="continuationSeparator" w:id="0">
    <w:p w14:paraId="10B28C0C" w14:textId="77777777" w:rsidR="00FF708C" w:rsidRDefault="00FF70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61265" w14:textId="77777777" w:rsidR="00FF708C" w:rsidRDefault="00FF708C">
      <w:pPr>
        <w:spacing w:after="0"/>
      </w:pPr>
      <w:r>
        <w:separator/>
      </w:r>
    </w:p>
  </w:footnote>
  <w:footnote w:type="continuationSeparator" w:id="0">
    <w:p w14:paraId="52A7BDAD" w14:textId="77777777" w:rsidR="00FF708C" w:rsidRDefault="00FF70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6458"/>
    <w:rsid w:val="0005357B"/>
    <w:rsid w:val="00071356"/>
    <w:rsid w:val="00097A25"/>
    <w:rsid w:val="000A544E"/>
    <w:rsid w:val="000A5A57"/>
    <w:rsid w:val="000D2B02"/>
    <w:rsid w:val="001274F3"/>
    <w:rsid w:val="00151CCE"/>
    <w:rsid w:val="00194DAA"/>
    <w:rsid w:val="001B01F9"/>
    <w:rsid w:val="001C41F9"/>
    <w:rsid w:val="00285C1D"/>
    <w:rsid w:val="002D627F"/>
    <w:rsid w:val="002D6CA1"/>
    <w:rsid w:val="003327F5"/>
    <w:rsid w:val="00340CAF"/>
    <w:rsid w:val="00365DE5"/>
    <w:rsid w:val="003A4B50"/>
    <w:rsid w:val="003C0D41"/>
    <w:rsid w:val="003E085C"/>
    <w:rsid w:val="003E7B3A"/>
    <w:rsid w:val="00401989"/>
    <w:rsid w:val="00416364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25CA8"/>
    <w:rsid w:val="00667021"/>
    <w:rsid w:val="006974E1"/>
    <w:rsid w:val="006A1733"/>
    <w:rsid w:val="006B6899"/>
    <w:rsid w:val="006C0896"/>
    <w:rsid w:val="006F2879"/>
    <w:rsid w:val="006F513E"/>
    <w:rsid w:val="00741C90"/>
    <w:rsid w:val="007C0139"/>
    <w:rsid w:val="007D45A1"/>
    <w:rsid w:val="007F1C5B"/>
    <w:rsid w:val="007F564D"/>
    <w:rsid w:val="00816DD9"/>
    <w:rsid w:val="00837A6C"/>
    <w:rsid w:val="00855A97"/>
    <w:rsid w:val="00896E97"/>
    <w:rsid w:val="008B1201"/>
    <w:rsid w:val="008F16F7"/>
    <w:rsid w:val="008F2F98"/>
    <w:rsid w:val="009164BA"/>
    <w:rsid w:val="009166BD"/>
    <w:rsid w:val="009472FD"/>
    <w:rsid w:val="00977AAE"/>
    <w:rsid w:val="00992F72"/>
    <w:rsid w:val="00996E56"/>
    <w:rsid w:val="00997268"/>
    <w:rsid w:val="009B764F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17553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A3D49"/>
    <w:rsid w:val="00FC0032"/>
    <w:rsid w:val="00FC0F9B"/>
    <w:rsid w:val="00FF4587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2024-11-06T20:54:00Z</dcterms:created>
  <dcterms:modified xsi:type="dcterms:W3CDTF">2024-11-06T20:54:00Z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