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750E4" w14:paraId="50296CB7" w14:textId="77777777" w:rsidTr="00ED5F48">
        <w:tc>
          <w:tcPr>
            <w:tcW w:w="2500" w:type="pct"/>
            <w:vAlign w:val="center"/>
          </w:tcPr>
          <w:p w14:paraId="254D9321" w14:textId="40B104B2" w:rsidR="00ED5F48" w:rsidRPr="00F750E4" w:rsidRDefault="00182955" w:rsidP="00182955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SETEMBRE</w:t>
            </w:r>
          </w:p>
        </w:tc>
        <w:tc>
          <w:tcPr>
            <w:tcW w:w="2500" w:type="pct"/>
            <w:vAlign w:val="center"/>
          </w:tcPr>
          <w:p w14:paraId="2C122BDC" w14:textId="13B69FAF" w:rsidR="00ED5F48" w:rsidRPr="00F750E4" w:rsidRDefault="00ED5F48" w:rsidP="00182955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A1C3F59" w14:textId="58A003CF" w:rsidR="00ED5F48" w:rsidRPr="00F750E4" w:rsidRDefault="00ED5F48" w:rsidP="00182955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F750E4" w14:paraId="73D4F18E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68B71591" w14:textId="6919CFA3" w:rsidR="00CA092A" w:rsidRPr="00F750E4" w:rsidRDefault="00182955" w:rsidP="00182955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DILLUNS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2C34C84" w14:textId="79A3AFC9" w:rsidR="00CA092A" w:rsidRPr="00F750E4" w:rsidRDefault="00182955" w:rsidP="00182955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DIMARTS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95B52EC" w14:textId="1F4FFE39" w:rsidR="00CA092A" w:rsidRPr="00F750E4" w:rsidRDefault="00182955" w:rsidP="00182955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DIMECRES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F8901F3" w14:textId="5CF39B12" w:rsidR="00CA092A" w:rsidRPr="00F750E4" w:rsidRDefault="00182955" w:rsidP="00182955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DIJOUS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361C956E" w14:textId="0C1CFA59" w:rsidR="00CA092A" w:rsidRPr="00F750E4" w:rsidRDefault="00182955" w:rsidP="00182955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DIVENDRES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019D61C0" w14:textId="5164E0D0" w:rsidR="00CA092A" w:rsidRPr="00F750E4" w:rsidRDefault="00182955" w:rsidP="00182955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DISSABTE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BBAC7D" w14:textId="19342CE1" w:rsidR="00CA092A" w:rsidRPr="00F750E4" w:rsidRDefault="00182955" w:rsidP="00182955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DIUMENGE</w:t>
            </w:r>
          </w:p>
        </w:tc>
      </w:tr>
      <w:tr w:rsidR="00ED5F48" w:rsidRPr="00F750E4" w14:paraId="166C3811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4B43B821" w14:textId="2BFA9AF5" w:rsidR="00ED5F48" w:rsidRPr="00F622BC" w:rsidRDefault="00ED5F48" w:rsidP="00182955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FFB9CA1" w14:textId="76BD2C3A" w:rsidR="00ED5F48" w:rsidRPr="00F622BC" w:rsidRDefault="00ED5F48" w:rsidP="00182955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2B4DA1A" w14:textId="44B31A96" w:rsidR="00ED5F48" w:rsidRPr="00F622BC" w:rsidRDefault="00ED5F48" w:rsidP="00182955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C5BC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F1FFCFA" w14:textId="0036F8A7" w:rsidR="00ED5F48" w:rsidRPr="00F622BC" w:rsidRDefault="00ED5F48" w:rsidP="00182955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165D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38BB18" w14:textId="1EFE7B77" w:rsidR="00ED5F48" w:rsidRPr="00F622BC" w:rsidRDefault="00ED5F48" w:rsidP="00182955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1D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06E4B02" w14:textId="2258B397" w:rsidR="00ED5F48" w:rsidRPr="00F622BC" w:rsidRDefault="00ED5F48" w:rsidP="00182955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81DD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240438D" w14:textId="649A7106" w:rsidR="00ED5F48" w:rsidRPr="00F622BC" w:rsidRDefault="00ED5F48" w:rsidP="00182955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81DD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81DD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81DD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82955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D4D71E7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50AF99DC" w14:textId="50A2AC48" w:rsidR="00ED5F48" w:rsidRPr="00F622BC" w:rsidRDefault="00ED5F48" w:rsidP="00182955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BAE7F85" w14:textId="3384D63B" w:rsidR="00ED5F48" w:rsidRPr="00F622BC" w:rsidRDefault="00ED5F48" w:rsidP="00182955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05F1DBB" w14:textId="568924A1" w:rsidR="00ED5F48" w:rsidRPr="00F622BC" w:rsidRDefault="00ED5F48" w:rsidP="00182955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C047810" w14:textId="05BF71D5" w:rsidR="00ED5F48" w:rsidRPr="00F622BC" w:rsidRDefault="00ED5F48" w:rsidP="00182955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27EAB4C" w14:textId="436598CA" w:rsidR="00ED5F48" w:rsidRPr="00F622BC" w:rsidRDefault="00ED5F48" w:rsidP="00182955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07E3FE6" w14:textId="352D8DAE" w:rsidR="00ED5F48" w:rsidRPr="00F622BC" w:rsidRDefault="00ED5F48" w:rsidP="00182955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6664AB9" w14:textId="53D8F6EC" w:rsidR="00ED5F48" w:rsidRPr="00F622BC" w:rsidRDefault="00ED5F48" w:rsidP="00182955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B78E7BE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6F176476" w14:textId="2F552AC2" w:rsidR="00ED5F48" w:rsidRPr="00F622BC" w:rsidRDefault="00ED5F48" w:rsidP="00182955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F75EFE3" w14:textId="11589551" w:rsidR="00ED5F48" w:rsidRPr="00F622BC" w:rsidRDefault="00ED5F48" w:rsidP="00182955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80BC65" w14:textId="55448B09" w:rsidR="00ED5F48" w:rsidRPr="00F622BC" w:rsidRDefault="00ED5F48" w:rsidP="00182955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7C83BF1" w14:textId="4BF3FC96" w:rsidR="00ED5F48" w:rsidRPr="00F622BC" w:rsidRDefault="00ED5F48" w:rsidP="00182955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B070CE" w14:textId="7E5CDF07" w:rsidR="00ED5F48" w:rsidRPr="00F622BC" w:rsidRDefault="00ED5F48" w:rsidP="00182955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6E46A07" w14:textId="2E299DAB" w:rsidR="00ED5F48" w:rsidRPr="00F622BC" w:rsidRDefault="00ED5F48" w:rsidP="00182955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03C44432" w14:textId="478ED65C" w:rsidR="00ED5F48" w:rsidRPr="00F622BC" w:rsidRDefault="00ED5F48" w:rsidP="00182955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302B2E8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85F12A2" w14:textId="3567B585" w:rsidR="00ED5F48" w:rsidRPr="00F622BC" w:rsidRDefault="00ED5F48" w:rsidP="00182955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25A8394" w14:textId="5E3AEF62" w:rsidR="00ED5F48" w:rsidRPr="00F622BC" w:rsidRDefault="00ED5F48" w:rsidP="00182955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5769D7C" w14:textId="5B104281" w:rsidR="00ED5F48" w:rsidRPr="00F622BC" w:rsidRDefault="00ED5F48" w:rsidP="00182955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28453EB" w14:textId="7E0D11D2" w:rsidR="00ED5F48" w:rsidRPr="00F622BC" w:rsidRDefault="00ED5F48" w:rsidP="00182955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9944F37" w14:textId="63172B60" w:rsidR="00ED5F48" w:rsidRPr="00F622BC" w:rsidRDefault="00ED5F48" w:rsidP="00182955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9AFB997" w14:textId="7E37D261" w:rsidR="00ED5F48" w:rsidRPr="00F622BC" w:rsidRDefault="00ED5F48" w:rsidP="00182955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56F89B5" w14:textId="06E55827" w:rsidR="00ED5F48" w:rsidRPr="00F622BC" w:rsidRDefault="00ED5F48" w:rsidP="00182955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5D3B96E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69963310" w14:textId="3BA1EDAF" w:rsidR="00ED5F48" w:rsidRPr="00F622BC" w:rsidRDefault="00ED5F48" w:rsidP="00182955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231E346" w14:textId="274E48A4" w:rsidR="00ED5F48" w:rsidRPr="00F622BC" w:rsidRDefault="00ED5F48" w:rsidP="00182955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EE8D4F1" w14:textId="709A4B55" w:rsidR="00ED5F48" w:rsidRPr="00F622BC" w:rsidRDefault="00ED5F48" w:rsidP="00182955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53DD33B" w14:textId="4AE76CF2" w:rsidR="00ED5F48" w:rsidRPr="00F622BC" w:rsidRDefault="00ED5F48" w:rsidP="00182955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FDD4251" w14:textId="00A80943" w:rsidR="00ED5F48" w:rsidRPr="00F622BC" w:rsidRDefault="00ED5F48" w:rsidP="00182955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6460CFE" w14:textId="5690E473" w:rsidR="00ED5F48" w:rsidRPr="00F622BC" w:rsidRDefault="00ED5F48" w:rsidP="00182955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86D57F2" w14:textId="30388A1F" w:rsidR="00ED5F48" w:rsidRPr="00F622BC" w:rsidRDefault="00ED5F48" w:rsidP="00182955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3171E1FC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267D74A0" w14:textId="71006142" w:rsidR="00ED5F48" w:rsidRPr="00F622BC" w:rsidRDefault="00ED5F48" w:rsidP="00182955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5EFD26D" w14:textId="774F510E" w:rsidR="00ED5F48" w:rsidRPr="00F622BC" w:rsidRDefault="00ED5F48" w:rsidP="00182955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687132" w14:textId="77777777" w:rsidR="00ED5F48" w:rsidRPr="00F622BC" w:rsidRDefault="00ED5F48" w:rsidP="00182955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CB5D95" w14:textId="77777777" w:rsidR="00ED5F48" w:rsidRPr="00F622BC" w:rsidRDefault="00ED5F48" w:rsidP="00182955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D215D6" w14:textId="77777777" w:rsidR="00ED5F48" w:rsidRPr="00F622BC" w:rsidRDefault="00ED5F48" w:rsidP="00182955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F9CA47B" w14:textId="77777777" w:rsidR="00ED5F48" w:rsidRPr="00F622BC" w:rsidRDefault="00ED5F48" w:rsidP="00182955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75EF88C" w14:textId="77777777" w:rsidR="00ED5F48" w:rsidRPr="00F622BC" w:rsidRDefault="00ED5F48" w:rsidP="00182955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750E4" w14:paraId="37EB2D43" w14:textId="77777777" w:rsidTr="00ED5F48">
        <w:tc>
          <w:tcPr>
            <w:tcW w:w="2500" w:type="pct"/>
            <w:vAlign w:val="center"/>
          </w:tcPr>
          <w:p w14:paraId="08C628AC" w14:textId="4A0E5E0A" w:rsidR="00ED5F48" w:rsidRPr="00F750E4" w:rsidRDefault="00182955" w:rsidP="00182955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OCTUBRE</w:t>
            </w:r>
          </w:p>
        </w:tc>
        <w:tc>
          <w:tcPr>
            <w:tcW w:w="2500" w:type="pct"/>
            <w:vAlign w:val="center"/>
          </w:tcPr>
          <w:p w14:paraId="351313CB" w14:textId="16BBFD8C" w:rsidR="00ED5F48" w:rsidRPr="00F750E4" w:rsidRDefault="00ED5F48" w:rsidP="00182955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702D815D" w14:textId="2505BBA2" w:rsidR="00ED5F48" w:rsidRPr="00F750E4" w:rsidRDefault="00ED5F48" w:rsidP="00182955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F750E4" w14:paraId="744C85F7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1CC8B071" w14:textId="056AEF0E" w:rsidR="00CA092A" w:rsidRPr="00F750E4" w:rsidRDefault="00182955" w:rsidP="00182955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DILLUNS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A25A901" w14:textId="4BE5BCE2" w:rsidR="00CA092A" w:rsidRPr="00F750E4" w:rsidRDefault="00182955" w:rsidP="00182955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DIMARTS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1D16FEA" w14:textId="40D21F8C" w:rsidR="00CA092A" w:rsidRPr="00F750E4" w:rsidRDefault="00182955" w:rsidP="00182955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DIMECRES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0ABF5B13" w14:textId="3C225D09" w:rsidR="00CA092A" w:rsidRPr="00F750E4" w:rsidRDefault="00182955" w:rsidP="00182955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DIJOUS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A158D24" w14:textId="3CB6F7FA" w:rsidR="00CA092A" w:rsidRPr="00F750E4" w:rsidRDefault="00182955" w:rsidP="00182955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DIVENDRES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7D4827B" w14:textId="0776EF0C" w:rsidR="00CA092A" w:rsidRPr="00F750E4" w:rsidRDefault="00182955" w:rsidP="00182955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DISSABTE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E9E91D0" w14:textId="030CA639" w:rsidR="00CA092A" w:rsidRPr="00F750E4" w:rsidRDefault="00182955" w:rsidP="00182955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DIUMENGE</w:t>
            </w:r>
          </w:p>
        </w:tc>
      </w:tr>
      <w:tr w:rsidR="00ED5F48" w:rsidRPr="00F750E4" w14:paraId="5381513E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bottom"/>
          </w:tcPr>
          <w:p w14:paraId="36BC57C8" w14:textId="53FE1BED" w:rsidR="00ED5F48" w:rsidRPr="00F622BC" w:rsidRDefault="00ED5F48" w:rsidP="00182955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728061A7" w14:textId="4B6FB07B" w:rsidR="00ED5F48" w:rsidRPr="00F622BC" w:rsidRDefault="00ED5F48" w:rsidP="00182955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1D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22F473E" w14:textId="5D282811" w:rsidR="00ED5F48" w:rsidRPr="00F622BC" w:rsidRDefault="00ED5F48" w:rsidP="00182955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2ACCEDDE" w14:textId="3D5BF236" w:rsidR="00ED5F48" w:rsidRPr="00F622BC" w:rsidRDefault="00ED5F48" w:rsidP="00182955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2CE170C" w14:textId="787E88D1" w:rsidR="00ED5F48" w:rsidRPr="00F622BC" w:rsidRDefault="00ED5F48" w:rsidP="00182955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756E015" w14:textId="10784C05" w:rsidR="00ED5F48" w:rsidRPr="00F622BC" w:rsidRDefault="00ED5F48" w:rsidP="00182955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2ADF4C5D" w14:textId="2AF37D75" w:rsidR="00ED5F48" w:rsidRPr="00F622BC" w:rsidRDefault="00ED5F48" w:rsidP="00182955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721964FC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bottom"/>
          </w:tcPr>
          <w:p w14:paraId="23169FFA" w14:textId="32155AF8" w:rsidR="00ED5F48" w:rsidRPr="00F622BC" w:rsidRDefault="00ED5F48" w:rsidP="00182955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3603F53D" w14:textId="21C4A8E0" w:rsidR="00ED5F48" w:rsidRPr="00F622BC" w:rsidRDefault="00ED5F48" w:rsidP="00182955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0E40092" w14:textId="64B7D68A" w:rsidR="00ED5F48" w:rsidRPr="00F622BC" w:rsidRDefault="00ED5F48" w:rsidP="00182955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5F6D1F4" w14:textId="680FAF81" w:rsidR="00ED5F48" w:rsidRPr="00F622BC" w:rsidRDefault="00ED5F48" w:rsidP="00182955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8E17393" w14:textId="1BD8A6E2" w:rsidR="00ED5F48" w:rsidRPr="00F622BC" w:rsidRDefault="00ED5F48" w:rsidP="00182955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C1BCADB" w14:textId="131B8A50" w:rsidR="00ED5F48" w:rsidRPr="00F622BC" w:rsidRDefault="00ED5F48" w:rsidP="00182955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51422885" w14:textId="6AD7317D" w:rsidR="00ED5F48" w:rsidRPr="00F622BC" w:rsidRDefault="00ED5F48" w:rsidP="00182955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4715A07D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bottom"/>
          </w:tcPr>
          <w:p w14:paraId="5343FC40" w14:textId="7B5F0E7D" w:rsidR="00ED5F48" w:rsidRPr="00F622BC" w:rsidRDefault="00ED5F48" w:rsidP="00182955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723101E2" w14:textId="25D8C311" w:rsidR="00ED5F48" w:rsidRPr="00F622BC" w:rsidRDefault="00ED5F48" w:rsidP="00182955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D2224C0" w14:textId="7156DDA3" w:rsidR="00ED5F48" w:rsidRPr="00F622BC" w:rsidRDefault="00ED5F48" w:rsidP="00182955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1E8B817" w14:textId="0434FB98" w:rsidR="00ED5F48" w:rsidRPr="00F622BC" w:rsidRDefault="00ED5F48" w:rsidP="00182955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7EAF1C4" w14:textId="6BA17CBD" w:rsidR="00ED5F48" w:rsidRPr="00F622BC" w:rsidRDefault="00ED5F48" w:rsidP="00182955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B49DADF" w14:textId="56E4765D" w:rsidR="00ED5F48" w:rsidRPr="00F622BC" w:rsidRDefault="00ED5F48" w:rsidP="00182955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0B5E98B9" w14:textId="5C59D51D" w:rsidR="00ED5F48" w:rsidRPr="00F622BC" w:rsidRDefault="00ED5F48" w:rsidP="00182955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31FB9CF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bottom"/>
          </w:tcPr>
          <w:p w14:paraId="23BAA67E" w14:textId="40F6945D" w:rsidR="00ED5F48" w:rsidRPr="00F622BC" w:rsidRDefault="00ED5F48" w:rsidP="00182955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4A91E366" w14:textId="635DE9C8" w:rsidR="00ED5F48" w:rsidRPr="00F622BC" w:rsidRDefault="00ED5F48" w:rsidP="00182955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9CD9FA9" w14:textId="09B165BD" w:rsidR="00ED5F48" w:rsidRPr="00F622BC" w:rsidRDefault="00ED5F48" w:rsidP="00182955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0730DE8" w14:textId="7E0FD2E2" w:rsidR="00ED5F48" w:rsidRPr="00F622BC" w:rsidRDefault="00ED5F48" w:rsidP="00182955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8E94C42" w14:textId="47CAFB99" w:rsidR="00ED5F48" w:rsidRPr="00F622BC" w:rsidRDefault="00ED5F48" w:rsidP="00182955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91F44B0" w14:textId="462075B9" w:rsidR="00ED5F48" w:rsidRPr="00F622BC" w:rsidRDefault="00ED5F48" w:rsidP="00182955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4F9ADD11" w14:textId="518EAA1B" w:rsidR="00ED5F48" w:rsidRPr="00F622BC" w:rsidRDefault="00ED5F48" w:rsidP="00182955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70CC9F45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bottom"/>
          </w:tcPr>
          <w:p w14:paraId="7327EB80" w14:textId="6ED0EF9A" w:rsidR="00ED5F48" w:rsidRPr="00F622BC" w:rsidRDefault="00ED5F48" w:rsidP="00182955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5D827B45" w14:textId="60C7E0AB" w:rsidR="00ED5F48" w:rsidRPr="00F622BC" w:rsidRDefault="00ED5F48" w:rsidP="00182955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1BFFAE0" w14:textId="29FCD0A3" w:rsidR="00ED5F48" w:rsidRPr="00F622BC" w:rsidRDefault="00ED5F48" w:rsidP="00182955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D086A65" w14:textId="0340FDDD" w:rsidR="00ED5F48" w:rsidRPr="00F622BC" w:rsidRDefault="00ED5F48" w:rsidP="00182955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6E68AD1" w14:textId="6EFAC8D9" w:rsidR="00ED5F48" w:rsidRPr="00F622BC" w:rsidRDefault="00ED5F48" w:rsidP="00182955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1D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56863F3" w14:textId="7EAEB09E" w:rsidR="00ED5F48" w:rsidRPr="00F622BC" w:rsidRDefault="00ED5F48" w:rsidP="00182955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81DD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81DD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81DD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81DD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10CF03AC" w14:textId="2196879D" w:rsidR="00ED5F48" w:rsidRPr="00F622BC" w:rsidRDefault="00ED5F48" w:rsidP="00182955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81DD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81DD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81DD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81DD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957B553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bottom"/>
          </w:tcPr>
          <w:p w14:paraId="75070656" w14:textId="67A796E1" w:rsidR="00ED5F48" w:rsidRPr="00F622BC" w:rsidRDefault="00ED5F48" w:rsidP="00182955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1D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1D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1D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1D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298AFD37" w14:textId="5D34564E" w:rsidR="00ED5F48" w:rsidRPr="00F622BC" w:rsidRDefault="00ED5F48" w:rsidP="00182955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1D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1D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2790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420F714" w14:textId="77777777" w:rsidR="00ED5F48" w:rsidRPr="00F622BC" w:rsidRDefault="00ED5F48" w:rsidP="00182955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FB39AC7" w14:textId="77777777" w:rsidR="00ED5F48" w:rsidRPr="00F622BC" w:rsidRDefault="00ED5F48" w:rsidP="00182955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84575F8" w14:textId="77777777" w:rsidR="00ED5F48" w:rsidRPr="00F622BC" w:rsidRDefault="00ED5F48" w:rsidP="00182955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BCB9558" w14:textId="77777777" w:rsidR="00ED5F48" w:rsidRPr="00F622BC" w:rsidRDefault="00ED5F48" w:rsidP="00182955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6C2D1A52" w14:textId="77777777" w:rsidR="00ED5F48" w:rsidRPr="00F622BC" w:rsidRDefault="00ED5F48" w:rsidP="00182955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750E4" w14:paraId="491B8CF8" w14:textId="77777777" w:rsidTr="00ED5F48">
        <w:tc>
          <w:tcPr>
            <w:tcW w:w="2500" w:type="pct"/>
            <w:vAlign w:val="center"/>
          </w:tcPr>
          <w:p w14:paraId="1D943BD5" w14:textId="74080D51" w:rsidR="00ED5F48" w:rsidRPr="00F750E4" w:rsidRDefault="00182955" w:rsidP="00182955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NOVEMBRE</w:t>
            </w:r>
          </w:p>
        </w:tc>
        <w:tc>
          <w:tcPr>
            <w:tcW w:w="2500" w:type="pct"/>
            <w:vAlign w:val="center"/>
          </w:tcPr>
          <w:p w14:paraId="5AC816B2" w14:textId="15700CF9" w:rsidR="00ED5F48" w:rsidRPr="00F750E4" w:rsidRDefault="00ED5F48" w:rsidP="00182955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0D83A92" w14:textId="61BA8925" w:rsidR="00ED5F48" w:rsidRPr="00F750E4" w:rsidRDefault="00ED5F48" w:rsidP="00182955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F750E4" w14:paraId="46168607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624BECF2" w14:textId="23E8C35E" w:rsidR="00CA092A" w:rsidRPr="00F750E4" w:rsidRDefault="00182955" w:rsidP="00182955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DILLUNS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15CDEE10" w14:textId="62C4D79B" w:rsidR="00CA092A" w:rsidRPr="00F750E4" w:rsidRDefault="00182955" w:rsidP="00182955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DIMARTS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8328FBE" w14:textId="210F337D" w:rsidR="00CA092A" w:rsidRPr="00F750E4" w:rsidRDefault="00182955" w:rsidP="00182955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DIMECRES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6C11AC7" w14:textId="01C902DC" w:rsidR="00CA092A" w:rsidRPr="00F750E4" w:rsidRDefault="00182955" w:rsidP="00182955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DIJOUS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92D2B52" w14:textId="7D786241" w:rsidR="00CA092A" w:rsidRPr="00F750E4" w:rsidRDefault="00182955" w:rsidP="00182955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DIVENDRES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4E3B942" w14:textId="116A9591" w:rsidR="00CA092A" w:rsidRPr="00F750E4" w:rsidRDefault="00182955" w:rsidP="00182955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DISSABTE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5F471C53" w14:textId="2E92CEB6" w:rsidR="00CA092A" w:rsidRPr="00F750E4" w:rsidRDefault="00182955" w:rsidP="00182955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DIUMENGE</w:t>
            </w:r>
          </w:p>
        </w:tc>
      </w:tr>
      <w:tr w:rsidR="00ED5F48" w:rsidRPr="00F750E4" w14:paraId="1AB241C6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69208744" w14:textId="6B239326" w:rsidR="00ED5F48" w:rsidRPr="00F622BC" w:rsidRDefault="00ED5F48" w:rsidP="00182955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FF23BE8" w14:textId="25BAAFF6" w:rsidR="00ED5F48" w:rsidRPr="00F622BC" w:rsidRDefault="00ED5F48" w:rsidP="00182955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165D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AF104F4" w14:textId="32ADD443" w:rsidR="00ED5F48" w:rsidRPr="00F622BC" w:rsidRDefault="00ED5F48" w:rsidP="00182955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1D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B57DE07" w14:textId="1E12E0BF" w:rsidR="00ED5F48" w:rsidRPr="00F622BC" w:rsidRDefault="00ED5F48" w:rsidP="00182955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1D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4EDA721" w14:textId="69FA860E" w:rsidR="00ED5F48" w:rsidRPr="00F622BC" w:rsidRDefault="00ED5F48" w:rsidP="00182955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1D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1D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1D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C318F1A" w14:textId="036AFB94" w:rsidR="00ED5F48" w:rsidRPr="00F622BC" w:rsidRDefault="00ED5F48" w:rsidP="00182955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44BCADC" w14:textId="483EB04C" w:rsidR="00ED5F48" w:rsidRPr="00F622BC" w:rsidRDefault="00ED5F48" w:rsidP="00182955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190101B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4392197A" w14:textId="5B7EB954" w:rsidR="00ED5F48" w:rsidRPr="00F622BC" w:rsidRDefault="00ED5F48" w:rsidP="00182955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6E84146" w14:textId="29E9393E" w:rsidR="00ED5F48" w:rsidRPr="00F622BC" w:rsidRDefault="00ED5F48" w:rsidP="00182955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71D001C" w14:textId="59E45421" w:rsidR="00ED5F48" w:rsidRPr="00F622BC" w:rsidRDefault="00ED5F48" w:rsidP="00182955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99F84F" w14:textId="675FC610" w:rsidR="00ED5F48" w:rsidRPr="00F622BC" w:rsidRDefault="00ED5F48" w:rsidP="00182955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3D7A2C7" w14:textId="520D306B" w:rsidR="00ED5F48" w:rsidRPr="00F622BC" w:rsidRDefault="00ED5F48" w:rsidP="00182955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28C68FC" w14:textId="3758DDA7" w:rsidR="00ED5F48" w:rsidRPr="00F622BC" w:rsidRDefault="00ED5F48" w:rsidP="00182955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FA46A54" w14:textId="077C0FA6" w:rsidR="00ED5F48" w:rsidRPr="00F622BC" w:rsidRDefault="00ED5F48" w:rsidP="00182955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71496383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5EC68B63" w14:textId="325D8C81" w:rsidR="00ED5F48" w:rsidRPr="00F622BC" w:rsidRDefault="00ED5F48" w:rsidP="00182955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1DE3BEC" w14:textId="4B05BDE0" w:rsidR="00ED5F48" w:rsidRPr="00F622BC" w:rsidRDefault="00ED5F48" w:rsidP="00182955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5AD6FE0" w14:textId="059956C3" w:rsidR="00ED5F48" w:rsidRPr="00F622BC" w:rsidRDefault="00ED5F48" w:rsidP="00182955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A9C57C" w14:textId="73C013CE" w:rsidR="00ED5F48" w:rsidRPr="00F622BC" w:rsidRDefault="00ED5F48" w:rsidP="00182955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10A001C" w14:textId="58FCCA3E" w:rsidR="00ED5F48" w:rsidRPr="00F622BC" w:rsidRDefault="00ED5F48" w:rsidP="00182955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7B318C0" w14:textId="723702A7" w:rsidR="00ED5F48" w:rsidRPr="00F622BC" w:rsidRDefault="00ED5F48" w:rsidP="00182955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CC94ADB" w14:textId="60D8676F" w:rsidR="00ED5F48" w:rsidRPr="00F622BC" w:rsidRDefault="00ED5F48" w:rsidP="00182955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74BB8BF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277B7C06" w14:textId="7FB43EEE" w:rsidR="00ED5F48" w:rsidRPr="00F622BC" w:rsidRDefault="00ED5F48" w:rsidP="00182955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751A727" w14:textId="4CFBDFD9" w:rsidR="00ED5F48" w:rsidRPr="00F622BC" w:rsidRDefault="00ED5F48" w:rsidP="00182955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2866D1E" w14:textId="7C627C02" w:rsidR="00ED5F48" w:rsidRPr="00F622BC" w:rsidRDefault="00ED5F48" w:rsidP="00182955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14EB99" w14:textId="495AC929" w:rsidR="00ED5F48" w:rsidRPr="00F622BC" w:rsidRDefault="00ED5F48" w:rsidP="00182955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F9EFBF0" w14:textId="55FA914A" w:rsidR="00ED5F48" w:rsidRPr="00F622BC" w:rsidRDefault="00ED5F48" w:rsidP="00182955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133F83D" w14:textId="313791DE" w:rsidR="00ED5F48" w:rsidRPr="00F622BC" w:rsidRDefault="00ED5F48" w:rsidP="00182955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1C6EBAA" w14:textId="2B7E3D8B" w:rsidR="00ED5F48" w:rsidRPr="00F622BC" w:rsidRDefault="00ED5F48" w:rsidP="00182955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3240C3B6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7EFB2A1C" w14:textId="197E329C" w:rsidR="00ED5F48" w:rsidRPr="00F622BC" w:rsidRDefault="00ED5F48" w:rsidP="00182955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48B7341" w14:textId="01A00CAE" w:rsidR="00ED5F48" w:rsidRPr="00F622BC" w:rsidRDefault="00ED5F48" w:rsidP="00182955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4D13A7C" w14:textId="532E8B81" w:rsidR="00ED5F48" w:rsidRPr="00F622BC" w:rsidRDefault="00ED5F48" w:rsidP="00182955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BD97E4" w14:textId="0C8CD6BA" w:rsidR="00ED5F48" w:rsidRPr="00F622BC" w:rsidRDefault="00ED5F48" w:rsidP="00182955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78CE96" w14:textId="7C63E20B" w:rsidR="00ED5F48" w:rsidRPr="00F622BC" w:rsidRDefault="00ED5F48" w:rsidP="00182955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9A1247" w14:textId="2075B2A1" w:rsidR="00ED5F48" w:rsidRPr="00F622BC" w:rsidRDefault="00ED5F48" w:rsidP="00182955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3BC1A11" w14:textId="06B4FDD7" w:rsidR="00ED5F48" w:rsidRPr="00F622BC" w:rsidRDefault="00ED5F48" w:rsidP="00182955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C5BC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AEF418B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79A0E62B" w14:textId="6CDD2FD6" w:rsidR="00ED5F48" w:rsidRPr="00F622BC" w:rsidRDefault="00ED5F48" w:rsidP="00182955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C5BC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C5BC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C5BC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C5BC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CAB03A5" w14:textId="74C7F321" w:rsidR="00ED5F48" w:rsidRPr="00F622BC" w:rsidRDefault="00ED5F48" w:rsidP="00182955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295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C5BC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C5BC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B7ACE1" w14:textId="77777777" w:rsidR="00ED5F48" w:rsidRPr="00F622BC" w:rsidRDefault="00ED5F48" w:rsidP="00182955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C7008B6" w14:textId="77777777" w:rsidR="00ED5F48" w:rsidRPr="00F622BC" w:rsidRDefault="00ED5F48" w:rsidP="00182955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10AE0D9" w14:textId="77777777" w:rsidR="00ED5F48" w:rsidRPr="00F622BC" w:rsidRDefault="00ED5F48" w:rsidP="00182955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960972F" w14:textId="77777777" w:rsidR="00ED5F48" w:rsidRPr="00F622BC" w:rsidRDefault="00ED5F48" w:rsidP="00182955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994C250" w14:textId="77777777" w:rsidR="00ED5F48" w:rsidRPr="00F622BC" w:rsidRDefault="00ED5F48" w:rsidP="00182955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p w14:paraId="50D5D5A5" w14:textId="77777777" w:rsidR="00ED5F48" w:rsidRPr="00F750E4" w:rsidRDefault="00ED5F48" w:rsidP="00182955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F750E4" w:rsidSect="004D4FC5">
      <w:pgSz w:w="11906" w:h="16838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210D5A" w14:textId="77777777" w:rsidR="00DF05B2" w:rsidRDefault="00DF05B2">
      <w:pPr>
        <w:spacing w:after="0"/>
      </w:pPr>
      <w:r>
        <w:separator/>
      </w:r>
    </w:p>
  </w:endnote>
  <w:endnote w:type="continuationSeparator" w:id="0">
    <w:p w14:paraId="2A8A68E5" w14:textId="77777777" w:rsidR="00DF05B2" w:rsidRDefault="00DF05B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CB1DBB" w14:textId="77777777" w:rsidR="00DF05B2" w:rsidRDefault="00DF05B2">
      <w:pPr>
        <w:spacing w:after="0"/>
      </w:pPr>
      <w:r>
        <w:separator/>
      </w:r>
    </w:p>
  </w:footnote>
  <w:footnote w:type="continuationSeparator" w:id="0">
    <w:p w14:paraId="0353A1DB" w14:textId="77777777" w:rsidR="00DF05B2" w:rsidRDefault="00DF05B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D4C89"/>
    <w:rsid w:val="001274F3"/>
    <w:rsid w:val="00151CCE"/>
    <w:rsid w:val="00182955"/>
    <w:rsid w:val="001B01F9"/>
    <w:rsid w:val="001C41F9"/>
    <w:rsid w:val="001C5BC4"/>
    <w:rsid w:val="00285C1D"/>
    <w:rsid w:val="002B786E"/>
    <w:rsid w:val="002D7C5A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D4FC5"/>
    <w:rsid w:val="004F6AAC"/>
    <w:rsid w:val="00512F2D"/>
    <w:rsid w:val="00564C6E"/>
    <w:rsid w:val="00570FBB"/>
    <w:rsid w:val="00583B82"/>
    <w:rsid w:val="005923AC"/>
    <w:rsid w:val="005D5149"/>
    <w:rsid w:val="005E656F"/>
    <w:rsid w:val="00642A90"/>
    <w:rsid w:val="00667021"/>
    <w:rsid w:val="006974E1"/>
    <w:rsid w:val="006B6899"/>
    <w:rsid w:val="006C0896"/>
    <w:rsid w:val="006C0BE8"/>
    <w:rsid w:val="006F513E"/>
    <w:rsid w:val="007165D4"/>
    <w:rsid w:val="007C0139"/>
    <w:rsid w:val="007D45A1"/>
    <w:rsid w:val="007F564D"/>
    <w:rsid w:val="008B1201"/>
    <w:rsid w:val="008F16F7"/>
    <w:rsid w:val="009164BA"/>
    <w:rsid w:val="009166BD"/>
    <w:rsid w:val="00927900"/>
    <w:rsid w:val="00977AAE"/>
    <w:rsid w:val="00996E56"/>
    <w:rsid w:val="00997268"/>
    <w:rsid w:val="00A12667"/>
    <w:rsid w:val="00A14581"/>
    <w:rsid w:val="00A20E4C"/>
    <w:rsid w:val="00A81DD1"/>
    <w:rsid w:val="00AA23D3"/>
    <w:rsid w:val="00AA3C50"/>
    <w:rsid w:val="00AE302A"/>
    <w:rsid w:val="00AE36BB"/>
    <w:rsid w:val="00B37C7E"/>
    <w:rsid w:val="00B627AB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A092A"/>
    <w:rsid w:val="00CA5CCA"/>
    <w:rsid w:val="00DB6B33"/>
    <w:rsid w:val="00DE32AC"/>
    <w:rsid w:val="00DE3363"/>
    <w:rsid w:val="00DF05B2"/>
    <w:rsid w:val="00E1407A"/>
    <w:rsid w:val="00E33F1A"/>
    <w:rsid w:val="00E50BDE"/>
    <w:rsid w:val="00E774CD"/>
    <w:rsid w:val="00E77E1D"/>
    <w:rsid w:val="00E97684"/>
    <w:rsid w:val="00ED5F48"/>
    <w:rsid w:val="00ED75B6"/>
    <w:rsid w:val="00F03CEE"/>
    <w:rsid w:val="00F04C32"/>
    <w:rsid w:val="00F4417A"/>
    <w:rsid w:val="00F622BC"/>
    <w:rsid w:val="00F750E4"/>
    <w:rsid w:val="00F91390"/>
    <w:rsid w:val="00F93E3B"/>
    <w:rsid w:val="00FC0032"/>
    <w:rsid w:val="00FC45A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x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A1E43417-C9AB-4666-B2BA-C5EAF2FF310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897</Words>
  <Characters>5118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2024-11-07T10:40:00Z</dcterms:created>
  <dcterms:modified xsi:type="dcterms:W3CDTF">2024-11-07T10:40:00Z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