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F14BA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6DEFBE5B" w:rsidR="003E085C" w:rsidRPr="00F14BA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val="en-US"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F14BAE">
              <w:rPr>
                <w:rFonts w:cs="Arial"/>
                <w:noProof/>
                <w:color w:val="auto"/>
                <w:lang w:val="en-US"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F14BAE" w:rsidRPr="00F14BAE">
              <w:rPr>
                <w:rFonts w:cs="Arial"/>
                <w:noProof/>
                <w:color w:val="auto"/>
                <w:lang w:val="en-US" w:bidi="ru-RU"/>
              </w:rPr>
              <w:t>2024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460D6DDA" w:rsidR="00C957EE" w:rsidRPr="00F14BA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en-US" w:bidi="ru-RU"/>
              </w:rPr>
            </w:pPr>
            <w:r w:rsidRPr="00F14BA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en-US" w:bidi="ru-RU"/>
              </w:rPr>
              <w:t>52</w:t>
            </w:r>
            <w:r w:rsidR="00C957EE" w:rsidRPr="00F14BA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en-US" w:bidi="ru-RU"/>
              </w:rPr>
              <w:t xml:space="preserve"> </w:t>
            </w:r>
            <w:r w:rsidR="00F14BAE" w:rsidRPr="00F14BA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  <w:t>miércoles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F14BA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3C48DF71" w:rsidR="00E50BDE" w:rsidRPr="00F14BAE" w:rsidRDefault="00F14BA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bookmarkStart w:id="1" w:name="_Hlk38821049"/>
                  <w:r w:rsidRPr="00F14BA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GENER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F14BA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47674FDC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Dl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6BAE0142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8B1CB71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0DF3B634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2EDED39B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2562827C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DS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010FDC57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Dg</w:t>
                        </w:r>
                      </w:p>
                    </w:tc>
                  </w:tr>
                  <w:tr w:rsidR="00E50BDE" w:rsidRPr="00F14BA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445DA56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16A4331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E367FC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7AA06B9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2000BC0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067A6BA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ABEF41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DCD782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DAEDE6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A83503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5EAFAA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B95098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CF52B0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07B76B8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ADA828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E2069D9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2A14E4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1955F6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B10FF9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1FF954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ABAAFE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274BAC7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DC6A77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5F49431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9D9D41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1D9A21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361B6B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759F94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5BF46B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368B8D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12FEAA8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C4499AE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A85F69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9679BC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297056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2A263F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2A560B8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F14BA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611537D2" w:rsidR="00E50BDE" w:rsidRPr="00F14BAE" w:rsidRDefault="00F14BA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F14BA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FEBRER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F14BA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15F2466F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538DB97C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0E41021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0146F74C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1155AB84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68E5B4E4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8577EF0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Dg</w:t>
                        </w:r>
                      </w:p>
                    </w:tc>
                  </w:tr>
                  <w:tr w:rsidR="00E50BDE" w:rsidRPr="00F14BA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35450B9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43C58C9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26746389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1385960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50783E91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0B807DA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57CC7B5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631357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49A0810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F70C79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1C2D3EBE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1B71E5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92EECD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65DCEC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1924ED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99D425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1F8F8E68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6026B17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1E04155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78A24DC1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F83878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76958BF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7C9DD0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002B8DE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7A589BF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33A193E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70F22D7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4EDFED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5483F29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5539EED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0A55F33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0139BE1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58891D3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3B7CB04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9EA8539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6AAAC3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01EC3BC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14BA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635B5D45" w14:textId="77777777" w:rsidR="00E50BDE" w:rsidRPr="00F14BA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D8EBAA5" w:rsidR="00E50BDE" w:rsidRPr="00F14BAE" w:rsidRDefault="00F14BA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F14BA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MARÇ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F14BA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242FCBF0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65586FA6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0D20A6A8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356CDABC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388EA10E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34A6B312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53734340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DG</w:t>
                        </w:r>
                      </w:p>
                    </w:tc>
                  </w:tr>
                  <w:tr w:rsidR="00E50BDE" w:rsidRPr="00F14BA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61582DC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6A922EC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10DF2CC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5C6D816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5F5BEEA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2578B388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28B7C1F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5791226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1738159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1FA07C1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DCB07A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3F10E0E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343B9E1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7228233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61D0ECE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11387E6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6F5B80F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DE1BCB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5BAD89E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ABEE2A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29D05A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3FC88FC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AB1893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50EEE78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C7B3D3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AA50C2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1710BFE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17356ED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6C46905E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28C49C9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32102B3E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D61533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307ECE1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20EEE4C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4B41825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1C72BEAE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5A3F8B8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260070DC" w14:textId="77777777" w:rsidR="00E50BDE" w:rsidRPr="00F14BA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C957EE" w:rsidRPr="00F14BA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19063026" w:rsidR="00C957EE" w:rsidRPr="00F14BAE" w:rsidRDefault="00D402BA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F14BAE" w:rsidRPr="00F14BA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miércoles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17D46687" w:rsidR="00C957EE" w:rsidRPr="00F14BA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F14BAE" w:rsidRPr="00F14BA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miércoles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7EBC57D1" w:rsidR="00C957EE" w:rsidRPr="00F14BAE" w:rsidRDefault="00D402B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F14BAE" w:rsidRPr="00F14BA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miércoles</w:t>
                  </w:r>
                </w:p>
              </w:tc>
            </w:tr>
            <w:tr w:rsidR="00E50BDE" w:rsidRPr="00F14BA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4A40EA92" w:rsidR="00E50BDE" w:rsidRPr="00F14BAE" w:rsidRDefault="00F14BA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F14BA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F14BA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5E9797DB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41A4F502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58E31373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02AA167F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C5DBD84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3123297C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61DA0D31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Dg</w:t>
                        </w:r>
                      </w:p>
                    </w:tc>
                  </w:tr>
                  <w:tr w:rsidR="00E50BDE" w:rsidRPr="00F14BA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10F4E26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7E4FB89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5F4C69C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6339D37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1974161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0019E861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1E85816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4E1CAA6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75548F6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7C65D61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47B22C9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3CADC75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0DA5BD7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10C6E4B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04DFE01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3E8D894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2EB52B0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6EF6A55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13F0DB6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199BEBB8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01E3572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468437A9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268A75C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0522BBF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0C57AB5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1BBDF94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35CA6F28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3F2F5E71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5D7B6399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6BDD950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25DCD8F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3C63CD21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161BD8F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2EF314F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7761541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00AF6FE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29E948B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7B246660" w14:textId="77777777" w:rsidR="00E50BDE" w:rsidRPr="00F14BA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0F354F2" w:rsidR="00E50BDE" w:rsidRPr="00F14BAE" w:rsidRDefault="00F14BA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F14BA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MAIG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F14BA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1DE8A273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E01993A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0CBF9A30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3F870A17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2EBFD4DF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3FFF0673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34C4A39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Dg</w:t>
                        </w:r>
                      </w:p>
                    </w:tc>
                  </w:tr>
                  <w:tr w:rsidR="00E50BDE" w:rsidRPr="00F14BA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4A916CD9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34761DA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58B18DC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0FB05FC9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55B29A1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711F169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219CD5B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21344C9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3126D7F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75270329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4B983CA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0C2627F9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3739D0B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4DF0AA6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0B609AA8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3E544F6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3F9413E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6D6277E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0C91BDB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40E2EB7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7331DA1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638C0C3E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3E54D5B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48F5E7DE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028CDF98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1B3FE00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3EAD61A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22754DE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05F7911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7BD0603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72C73E8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368BA531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7491929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7C877AC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458B32B1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041DD5A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66055D4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243D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254C2834" w14:textId="77777777" w:rsidR="00E50BDE" w:rsidRPr="00F14BA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4C4556E3" w:rsidR="00E50BDE" w:rsidRPr="00F14BAE" w:rsidRDefault="00F14BA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F14BA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JUNY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F14BA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00D1075B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6F383461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44970755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6246C1A4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572D5C46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6B41A86F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30EABC4A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DG</w:t>
                        </w:r>
                      </w:p>
                    </w:tc>
                  </w:tr>
                  <w:tr w:rsidR="00E50BDE" w:rsidRPr="00F14BA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063FFA2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1F2B4A0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03F8B2C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493D169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7DCD2D3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7863F62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484D987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64A77D4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021709A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7D3DF1E9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773F98D1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0B8EF98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42594D4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790C946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6BA73D0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33EEA59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4946A0A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1445DEB9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1E9C075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374C890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7A8C8CC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6448827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4359C8C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2126677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4ECE2D7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5CD408A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70F6EE7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1492379E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5FD60779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68302E9E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5C231A5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72EADC78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1CB99CE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3EE138B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0035103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39E6AF11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2FE9591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3BB208CE" w14:textId="77777777" w:rsidR="00E50BDE" w:rsidRPr="00F14BA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C957EE" w:rsidRPr="00F14BA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01EC5B09" w:rsidR="00C957EE" w:rsidRPr="00F14BA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F14BAE" w:rsidRPr="00F14BA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miércoles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7E328723" w:rsidR="00C957EE" w:rsidRPr="00F14BAE" w:rsidRDefault="00335F4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F14BAE" w:rsidRPr="00F14BA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miércoles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1C5367B6" w:rsidR="00C957EE" w:rsidRPr="00F14BAE" w:rsidRDefault="00335F4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F14BAE" w:rsidRPr="00F14BA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miércoles</w:t>
                  </w:r>
                </w:p>
              </w:tc>
            </w:tr>
            <w:tr w:rsidR="00E50BDE" w:rsidRPr="00F14BA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3068A6D3" w:rsidR="00E50BDE" w:rsidRPr="00F14BAE" w:rsidRDefault="00F14BA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F14BA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JULIOL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F14BA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0D2A51A6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273302CC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5315A5E9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6B6996FB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F804327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5E2A80F7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A326FC3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Dg</w:t>
                        </w:r>
                      </w:p>
                    </w:tc>
                  </w:tr>
                  <w:tr w:rsidR="00E50BDE" w:rsidRPr="00F14BA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67F2F66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3D7272C1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2B405B6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1EB7165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2D6AA8BE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35647DA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13D29D0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49999401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77C8CC7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198C1931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0F9893E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26E9176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0D3E1D9E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407FD74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0A65D50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61EC226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561FC7D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4EB746F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2743454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77B039B9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1DBB904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5BD3C21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7464088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471E8AB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3E39A1E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73C86CAE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3916E8C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4E431FF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011D032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77AAB86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728713F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59D5711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43B817E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670D7A0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244A5B8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7AEC8A2E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55F8794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31377DC9" w14:textId="77777777" w:rsidR="00E50BDE" w:rsidRPr="00F14BA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2F96A690" w:rsidR="00E50BDE" w:rsidRPr="00F14BAE" w:rsidRDefault="00F14BA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F14BA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AGOST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F14BA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10087A8E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5803DC99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680FFD4C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2FD10069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089C47D7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37CEE374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3CDD2E5E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Dg</w:t>
                        </w:r>
                      </w:p>
                    </w:tc>
                  </w:tr>
                  <w:tr w:rsidR="00E50BDE" w:rsidRPr="00F14BA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2A3B21B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1B4A359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243D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1B31295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3A001CD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3778ECD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4A463F8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2AA5DDE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6B925F0E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1032047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39EB97E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2784218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669DA81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1F14F2B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501A99A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556A531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470FDA6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26BA98B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23D2C82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39E7409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294BEF1E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4E0860D1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1ECE501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6192A84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57B7D42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27FE6BF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7FAA762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4923D0A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1E5C274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0627904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1859DAA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6F38594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08810C3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352BAC1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32E3F5C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24B44ED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18B63F3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055B785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71E1777A" w14:textId="77777777" w:rsidR="00E50BDE" w:rsidRPr="00F14BA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01B3A1DF" w:rsidR="00E50BDE" w:rsidRPr="00F14BAE" w:rsidRDefault="00F14BA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F14BA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SETEMBRE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F14BA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5FB6B83E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5F08C8AE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55A674FE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08FCEB0B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43247067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5F7567A7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57B347FF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Dg</w:t>
                        </w:r>
                      </w:p>
                    </w:tc>
                  </w:tr>
                  <w:tr w:rsidR="00E50BDE" w:rsidRPr="00F14BA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6445EEF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1CAC5EF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3062766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4B4579F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52E85571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11A7B05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0E8CA5F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57E0F92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6FCE3E4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262241C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7CF019C9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63C50FB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59EC32DE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213DE0B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4C9A3029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0FE0B5D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0D29448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57ED6E4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2FD7C0E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31041DAE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63E8A8B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1836041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24F9497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609C653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60F531D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01F4B1E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5CD74F8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4BE71A8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01F947E9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3195B5C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42042F5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30176B88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4A7ABF4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2D93237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5B10438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7E320091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4A91A73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43A637F0" w14:textId="77777777" w:rsidR="00E50BDE" w:rsidRPr="00F14BA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C957EE" w:rsidRPr="00F14BA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50B9CFB7" w:rsidR="00C957EE" w:rsidRPr="00F14BAE" w:rsidRDefault="00D402B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F14BAE" w:rsidRPr="00F14BA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miércoles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7C58788C" w:rsidR="00C957EE" w:rsidRPr="00F14BAE" w:rsidRDefault="00D402B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F14BAE" w:rsidRPr="00F14BA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miércoles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428201F5" w:rsidR="00C957EE" w:rsidRPr="00F14BAE" w:rsidRDefault="000D243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F14BAE" w:rsidRPr="00F14BA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miércoles</w:t>
                  </w:r>
                </w:p>
              </w:tc>
            </w:tr>
            <w:tr w:rsidR="00E50BDE" w:rsidRPr="00F14BA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661B3D81" w:rsidR="00E50BDE" w:rsidRPr="00F14BAE" w:rsidRDefault="00F14BA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F14BA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F14BA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124A70C0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14913B7F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3C700B63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2F3FA689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54C732ED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14637D79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459AB68E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Dg</w:t>
                        </w:r>
                      </w:p>
                    </w:tc>
                  </w:tr>
                  <w:tr w:rsidR="00E50BDE" w:rsidRPr="00F14BA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6F20588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06DF1B1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1540F2D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57872F1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70A0FB5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34B2187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096E0F2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065AC728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351B68E1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68C9AC7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299355C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22D9F66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16478ED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7CEA618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49BFECCE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23B808D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24EE510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76F636B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1CD7095E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0DF6E1D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58E6F24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7B2E7B2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2266E3C8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27BE1B6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4796A64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2B1C814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729FFDB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2CF06AE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55CE7D1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065C98B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163A4649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137C018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5644072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563C0FB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213962B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6CB747D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7DC7497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03F68E73" w14:textId="77777777" w:rsidR="00E50BDE" w:rsidRPr="00F14BA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0B84F31D" w:rsidR="00E50BDE" w:rsidRPr="00F14BAE" w:rsidRDefault="00F14BA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F14BA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NOVEMBRE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F14BA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030D5E6F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10178E4C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6F8B7AAE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56F8F5F8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17179CEA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43C4BDEF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30CA0410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DG</w:t>
                        </w:r>
                      </w:p>
                    </w:tc>
                  </w:tr>
                  <w:tr w:rsidR="00E50BDE" w:rsidRPr="00F14BA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385628D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5EFB6AE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0E8610C9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1294542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01C97CB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50953AB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2A19C4E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5024B22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1E51BA8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1FCEBFC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62F46A4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50415BE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5338178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5902010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33024AC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267C031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4E80F7C1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4EE865E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17129AB1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0B58358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5F40239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64D8CE81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2E7D6DB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7A7AEE49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7ADE852E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60A209C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69705FA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25F36E09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2FBBE2E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5B4B531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507A911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671D3C3B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6CF88BB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258DE8E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5903FF3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0A5149D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5F9C070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632E0932" w14:textId="77777777" w:rsidR="00E50BDE" w:rsidRPr="00F14BA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5E20201" w:rsidR="00E50BDE" w:rsidRPr="00F14BAE" w:rsidRDefault="00F14BA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F14BAE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DESEMBRE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F14BA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36CBE856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CB1CC21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573FB611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4C54BD68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09327519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2B3727C5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21A3AA77" w:rsidR="00E50BDE" w:rsidRPr="00F14BAE" w:rsidRDefault="00F14BA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DG</w:t>
                        </w:r>
                      </w:p>
                    </w:tc>
                  </w:tr>
                  <w:tr w:rsidR="00E50BDE" w:rsidRPr="00F14BA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6CD48FF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5B30365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749B0A5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47997625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1133C21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2CFF137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08AA0FC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658BFDC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7EFC159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5788C65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2A69A52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01907D3E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6136C8A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703A0A2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11F5B4C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7D3E4FB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27F364A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2188C78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50CF36B9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3971E56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2B61BBD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666B3AE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4C577803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76D9D5E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73E83D68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2C10BB80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2C025A1A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5B59402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5A0ACA42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51EEDFB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6E78294F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18261A3E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2F844934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2351F6DC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294F319D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14BA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61C66D0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33F53106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14BAE" w:rsidRPr="00F14BA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F14BA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1B630266" w14:textId="77777777" w:rsidR="00E50BDE" w:rsidRPr="00F14BA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C957EE" w:rsidRPr="00F14BA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1CE04AEA" w:rsidR="00C957EE" w:rsidRPr="00F14BAE" w:rsidRDefault="00D402B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F14BAE" w:rsidRPr="00F14BA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miércoles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204FA632" w:rsidR="00C957EE" w:rsidRPr="00F14BAE" w:rsidRDefault="00D402B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F14BAE" w:rsidRPr="00F14BA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miércoles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68507A73" w:rsidR="00C957EE" w:rsidRPr="00F14BAE" w:rsidRDefault="000D243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F14BA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F14BAE" w:rsidRPr="00F14BA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miércoles</w:t>
                  </w:r>
                </w:p>
              </w:tc>
            </w:tr>
          </w:tbl>
          <w:p w14:paraId="1A5B6E03" w14:textId="2CC03F92" w:rsidR="00E50BDE" w:rsidRPr="00F14BA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  <w:lang w:val="en-US"/>
              </w:rPr>
            </w:pPr>
          </w:p>
        </w:tc>
      </w:tr>
    </w:tbl>
    <w:p w14:paraId="2B3E424A" w14:textId="1DF0A038" w:rsidR="00F93E3B" w:rsidRPr="00F14BAE" w:rsidRDefault="00F93E3B" w:rsidP="00996E56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sectPr w:rsidR="00F93E3B" w:rsidRPr="00F14BA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ED6FF" w14:textId="77777777" w:rsidR="001717F1" w:rsidRDefault="001717F1">
      <w:pPr>
        <w:spacing w:after="0"/>
      </w:pPr>
      <w:r>
        <w:separator/>
      </w:r>
    </w:p>
  </w:endnote>
  <w:endnote w:type="continuationSeparator" w:id="0">
    <w:p w14:paraId="098F739E" w14:textId="77777777" w:rsidR="001717F1" w:rsidRDefault="001717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7A6F2" w14:textId="77777777" w:rsidR="001717F1" w:rsidRDefault="001717F1">
      <w:pPr>
        <w:spacing w:after="0"/>
      </w:pPr>
      <w:r>
        <w:separator/>
      </w:r>
    </w:p>
  </w:footnote>
  <w:footnote w:type="continuationSeparator" w:id="0">
    <w:p w14:paraId="439ACA4F" w14:textId="77777777" w:rsidR="001717F1" w:rsidRDefault="001717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243D"/>
    <w:rsid w:val="001274F3"/>
    <w:rsid w:val="00151CCE"/>
    <w:rsid w:val="001717F1"/>
    <w:rsid w:val="00187700"/>
    <w:rsid w:val="001B01F9"/>
    <w:rsid w:val="001C41F9"/>
    <w:rsid w:val="00285C1D"/>
    <w:rsid w:val="003327F5"/>
    <w:rsid w:val="00335F43"/>
    <w:rsid w:val="00340CAF"/>
    <w:rsid w:val="003C0D41"/>
    <w:rsid w:val="003E085C"/>
    <w:rsid w:val="003E7B3A"/>
    <w:rsid w:val="00416364"/>
    <w:rsid w:val="00431B29"/>
    <w:rsid w:val="00440416"/>
    <w:rsid w:val="00462EAD"/>
    <w:rsid w:val="004A0774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A5238"/>
    <w:rsid w:val="007C0139"/>
    <w:rsid w:val="007D45A1"/>
    <w:rsid w:val="007F564D"/>
    <w:rsid w:val="00807067"/>
    <w:rsid w:val="0087147D"/>
    <w:rsid w:val="00872EE5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0ACB"/>
    <w:rsid w:val="00AA23D3"/>
    <w:rsid w:val="00AA3C50"/>
    <w:rsid w:val="00AD51E9"/>
    <w:rsid w:val="00AE302A"/>
    <w:rsid w:val="00AE36BB"/>
    <w:rsid w:val="00B37C7E"/>
    <w:rsid w:val="00B65B09"/>
    <w:rsid w:val="00B85583"/>
    <w:rsid w:val="00B9476B"/>
    <w:rsid w:val="00BC1F44"/>
    <w:rsid w:val="00BC3952"/>
    <w:rsid w:val="00BE5AB8"/>
    <w:rsid w:val="00C44DFB"/>
    <w:rsid w:val="00C6519B"/>
    <w:rsid w:val="00C70F21"/>
    <w:rsid w:val="00C7354B"/>
    <w:rsid w:val="00C91F9B"/>
    <w:rsid w:val="00C957EE"/>
    <w:rsid w:val="00CE0A32"/>
    <w:rsid w:val="00D402BA"/>
    <w:rsid w:val="00DA4180"/>
    <w:rsid w:val="00DE32AC"/>
    <w:rsid w:val="00E1407A"/>
    <w:rsid w:val="00E16D02"/>
    <w:rsid w:val="00E50BDE"/>
    <w:rsid w:val="00E5431F"/>
    <w:rsid w:val="00E774CD"/>
    <w:rsid w:val="00E77E1D"/>
    <w:rsid w:val="00ED75B6"/>
    <w:rsid w:val="00F14BA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3438</Words>
  <Characters>19599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2024-10-12T07:06:00Z</dcterms:created>
  <dcterms:modified xsi:type="dcterms:W3CDTF">2024-10-12T07:06:00Z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