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929"/>
        <w:gridCol w:w="7852"/>
        <w:gridCol w:w="3923"/>
      </w:tblGrid>
      <w:tr w:rsidR="00F47B84" w:rsidRPr="003A5253" w14:paraId="7FAF298C" w14:textId="0F6ECC5C" w:rsidTr="0017203A">
        <w:trPr>
          <w:trHeight w:val="1701"/>
        </w:trPr>
        <w:tc>
          <w:tcPr>
            <w:tcW w:w="1251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936"/>
              <w:gridCol w:w="1124"/>
              <w:gridCol w:w="935"/>
              <w:gridCol w:w="934"/>
            </w:tblGrid>
            <w:tr w:rsidR="00F47B84" w:rsidRPr="003A5253" w14:paraId="5233B028" w14:textId="77777777" w:rsidTr="00F47B84">
              <w:trPr>
                <w:trHeight w:val="227"/>
              </w:trPr>
              <w:tc>
                <w:tcPr>
                  <w:tcW w:w="1251" w:type="pct"/>
                  <w:vAlign w:val="bottom"/>
                </w:tcPr>
                <w:p w14:paraId="55D39CFA" w14:textId="77777777" w:rsidR="00F47B84" w:rsidRPr="003A5253" w:rsidRDefault="00F47B84" w:rsidP="0017203A">
                  <w:pPr>
                    <w:pStyle w:val="ad"/>
                    <w:spacing w:after="0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323A0B6C" w14:textId="2E484AB1" w:rsidR="00F47B84" w:rsidRPr="003A5253" w:rsidRDefault="003A5253" w:rsidP="0017203A">
                  <w:pPr>
                    <w:pStyle w:val="ad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3A525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MARÇ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7D4F796" w14:textId="6E89FA1A" w:rsidR="00F47B84" w:rsidRPr="003A5253" w:rsidRDefault="00F47B84" w:rsidP="0017203A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3A525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A525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3A525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2024</w:t>
                  </w:r>
                  <w:r w:rsidRPr="003A525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  <w:vAlign w:val="bottom"/>
                </w:tcPr>
                <w:p w14:paraId="4C07617C" w14:textId="77777777" w:rsidR="00F47B84" w:rsidRPr="003A5253" w:rsidRDefault="00F47B84" w:rsidP="0017203A">
                  <w:pPr>
                    <w:pStyle w:val="ad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23F9CDC4" w14:textId="77777777" w:rsidR="00F47B84" w:rsidRPr="003A5253" w:rsidRDefault="00F47B84" w:rsidP="0017203A">
            <w:pPr>
              <w:pStyle w:val="Months"/>
              <w:ind w:left="0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61"/>
              <w:gridCol w:w="561"/>
              <w:gridCol w:w="562"/>
              <w:gridCol w:w="561"/>
              <w:gridCol w:w="562"/>
              <w:gridCol w:w="561"/>
              <w:gridCol w:w="561"/>
            </w:tblGrid>
            <w:tr w:rsidR="00F47B84" w:rsidRPr="003A5253" w14:paraId="2FE66566" w14:textId="77777777" w:rsidTr="00235F0C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70C0"/>
                  <w:vAlign w:val="center"/>
                </w:tcPr>
                <w:p w14:paraId="4157ACDF" w14:textId="7F941DDC" w:rsidR="00F47B84" w:rsidRPr="003A5253" w:rsidRDefault="003A5253" w:rsidP="0017203A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3A5253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DL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5B8FCA97" w14:textId="2D9D0617" w:rsidR="00F47B84" w:rsidRPr="003A5253" w:rsidRDefault="003A5253" w:rsidP="0017203A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3A5253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DT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00B0F0"/>
                  <w:vAlign w:val="center"/>
                </w:tcPr>
                <w:p w14:paraId="365BEC0E" w14:textId="2BE071FF" w:rsidR="00F47B84" w:rsidRPr="003A5253" w:rsidRDefault="003A5253" w:rsidP="0017203A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3A5253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DC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vAlign w:val="center"/>
                </w:tcPr>
                <w:p w14:paraId="7F7BAFD2" w14:textId="77783731" w:rsidR="00F47B84" w:rsidRPr="003A5253" w:rsidRDefault="003A5253" w:rsidP="0017203A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3A5253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DJ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E5C335"/>
                  <w:vAlign w:val="center"/>
                </w:tcPr>
                <w:p w14:paraId="47150A38" w14:textId="3B033DA1" w:rsidR="00F47B84" w:rsidRPr="003A5253" w:rsidRDefault="003A5253" w:rsidP="0017203A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3A5253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DV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vAlign w:val="center"/>
                </w:tcPr>
                <w:p w14:paraId="0D35D4CC" w14:textId="4C62F036" w:rsidR="00F47B84" w:rsidRPr="003A5253" w:rsidRDefault="003A5253" w:rsidP="0017203A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3A5253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DS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65315067" w14:textId="44040E3E" w:rsidR="00F47B84" w:rsidRPr="003A5253" w:rsidRDefault="003A5253" w:rsidP="0017203A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3A5253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DG</w:t>
                  </w:r>
                </w:p>
              </w:tc>
            </w:tr>
            <w:tr w:rsidR="00F47B84" w:rsidRPr="003A5253" w14:paraId="5D405262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34CCB5B3" w14:textId="578E96F2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DocVariable MonthStart3 \@ dddd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пятница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 “</w:instrText>
                  </w:r>
                  <w:r w:rsidRPr="00223CCE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понедельник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" 1 ""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2C635DFC" w14:textId="1CE2A76A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DocVariable MonthStart3 \@ dddd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пятница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 “</w:instrText>
                  </w:r>
                  <w:r w:rsidRPr="00223CCE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вторник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" 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=A2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0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&lt;&gt; 0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=A2+1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AA5BA7"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2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""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7B194ABC" w14:textId="293E6BFA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DocVariable MonthStart3 \@ dddd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пятница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 “</w:instrText>
                  </w:r>
                  <w:r w:rsidRPr="00223CCE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среда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" 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=B2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0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&lt;&gt; 0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=B2+1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3066F9"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2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""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1455055C" w14:textId="24A006B9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DocVariable MonthStart3 \@ dddd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пятница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 “</w:instrText>
                  </w:r>
                  <w:r w:rsidRPr="00223CCE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четверг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" 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=C2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0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&lt;&gt; 0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=C2+1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D21A0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2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""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1CBB6607" w14:textId="1F428C73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DocVariable MonthStart3 \@ dddd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пятница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= “</w:instrText>
                  </w:r>
                  <w:r w:rsidRPr="00223CCE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пятница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" 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=D2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D21A0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2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&lt;&gt; 0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=D2+1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D21A0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3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""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D21A0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3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F67EAC"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t>1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5C45D895" w14:textId="764D5829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DocVariable MonthStart3 \@ dddd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пятница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 “</w:instrText>
                  </w:r>
                  <w:r w:rsidRPr="00223CCE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суббота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" 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=E2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1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&lt;&gt; 0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=E2+1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2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""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2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t>2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7E92B540" w14:textId="380A466E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 xml:space="preserve"> 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 xml:space="preserve"> DocVariable MonthStart3 \@ dddd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>пятница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 xml:space="preserve"> = “</w:instrText>
                  </w:r>
                  <w:r w:rsidRPr="00223CCE">
                    <w:rPr>
                      <w:rFonts w:ascii="Century Gothic" w:hAnsi="Century Gothic" w:cs="Calibri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>воскресенье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 xml:space="preserve">" 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 xml:space="preserve"> 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 xml:space="preserve"> =F2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>2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 xml:space="preserve"> &lt;&gt; 0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 xml:space="preserve"> =F2+1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>3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 xml:space="preserve"> ""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>3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t>3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</w:tr>
            <w:tr w:rsidR="00F47B84" w:rsidRPr="003A5253" w14:paraId="11D3C0F9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7A55671" w14:textId="1FBA5AF0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=G2+1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t>4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CF1E28C" w14:textId="5DA10014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=A3+1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t>5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168D093A" w14:textId="2A82F1B5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=B3+1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t>6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BA7ACFE" w14:textId="3F957258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=C3+1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t>7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2AA46B95" w14:textId="20F6182F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=D3+1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t>8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0C00EC5" w14:textId="59F3FF90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=E3+1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t>9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630354A9" w14:textId="1B28AF87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 xml:space="preserve"> =F3+1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t>10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</w:tr>
            <w:tr w:rsidR="00F47B84" w:rsidRPr="003A5253" w14:paraId="02C78D50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39ECCC7" w14:textId="48785281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=G3+1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t>11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E22AA3B" w14:textId="264E82DA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=A4+1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t>12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12E9A5A1" w14:textId="4238E1DC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=B4+1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t>13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883BF45" w14:textId="20E8BF8D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=C4+1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t>14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614D933B" w14:textId="2D172CBF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=D4+1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t>15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8161E1D" w14:textId="75DB99FC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=E4+1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t>16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038E3D05" w14:textId="52DEB2AC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 xml:space="preserve"> =F4+1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t>17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</w:tr>
            <w:tr w:rsidR="00F47B84" w:rsidRPr="003A5253" w14:paraId="4E950C4E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C84D4C9" w14:textId="7E612A16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=G4+1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t>18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EE3E8A1" w14:textId="2557DF93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=A5+1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t>19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18604F84" w14:textId="33259A19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=B5+1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t>20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1D74B6D" w14:textId="36CE9F1E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=C5+1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t>21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7B757195" w14:textId="348C1CB8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=D5+1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t>22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3934AED" w14:textId="0BE32D69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=E5+1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t>23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24AE5239" w14:textId="4D95CCEA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 xml:space="preserve"> =F5+1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t>24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</w:tr>
            <w:tr w:rsidR="00F47B84" w:rsidRPr="003A5253" w14:paraId="64919144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705DDA2" w14:textId="056F7E41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=G5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24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 0,""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=G5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24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 &lt;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DocVariable MonthEnd3 \@ d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31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=G5+1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25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""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25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t>25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7146CC3" w14:textId="6C1F74C6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=A6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25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 0,""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=A6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25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 &lt;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DocVariable MonthEnd3 \@ d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31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=A6+1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26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""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26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t>26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759D57AB" w14:textId="20C180EE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=B6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26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 0,""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=B6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26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 &lt;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DocVariable MonthEnd3 \@ d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31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=B6+1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27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""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27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t>27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0392B5D" w14:textId="6C6B0563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=C6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27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 0,""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=C6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27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 &lt;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DocVariable MonthEnd3 \@ d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31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=C6+1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28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""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28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t>28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1C416C86" w14:textId="51C39483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=D6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28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 0,""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=D6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28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 &lt;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DocVariable MonthEnd3 \@ d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31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=D6+1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29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""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29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t>29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4ED0D13" w14:textId="29F595B7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=E6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29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 0,""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=E6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29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 &lt;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DocVariable MonthEnd3 \@ d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31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=E6+1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30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"" </w:instrText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30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t>30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651B54D0" w14:textId="0901A531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 xml:space="preserve">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 xml:space="preserve"> =F6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>30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 xml:space="preserve"> = 0,""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 xml:space="preserve"> 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 xml:space="preserve"> =F6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>30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 xml:space="preserve">  &lt;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 xml:space="preserve"> DocVariable MonthEnd3 \@ d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>31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 xml:space="preserve"> 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 xml:space="preserve"> =F6+1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>31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 xml:space="preserve"> ""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>31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end"/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t>31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</w:tr>
            <w:tr w:rsidR="00F47B84" w:rsidRPr="003A5253" w14:paraId="2EA67DE8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F7ED883" w14:textId="0BA198B8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=G6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31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 0,""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=G6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31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 &lt;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DocVariable MonthEnd3 \@ d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31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=G6+1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8B7873"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30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""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044E845" w14:textId="2AE9F3CB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=A7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0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 0,""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=A7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8B7873"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30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 &lt;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DocVariable MonthEnd3 \@ d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8B7873"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31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=A7+1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8B7873"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31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""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8B7873"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31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6E8F47E6" w14:textId="77777777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9C6428A" w14:textId="77777777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15F34CED" w14:textId="77777777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1DADAB1" w14:textId="77777777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340493CA" w14:textId="77777777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</w:rPr>
                  </w:pPr>
                </w:p>
              </w:tc>
            </w:tr>
          </w:tbl>
          <w:p w14:paraId="64DD92EF" w14:textId="77777777" w:rsidR="00F47B84" w:rsidRPr="003A5253" w:rsidRDefault="00F47B84" w:rsidP="0017203A">
            <w:pPr>
              <w:pStyle w:val="ad"/>
              <w:spacing w:after="0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p w14:paraId="5E9E1A7E" w14:textId="137D6EFC" w:rsidR="00F47B84" w:rsidRPr="003A5253" w:rsidRDefault="003A5253" w:rsidP="0017203A">
            <w:pPr>
              <w:pStyle w:val="ad"/>
              <w:spacing w:after="0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3A5253">
              <w:rPr>
                <w:rFonts w:ascii="Century Gothic" w:hAnsi="Century Gothic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t>ABRIL</w:t>
            </w:r>
          </w:p>
          <w:p w14:paraId="23A157B9" w14:textId="29769EFE" w:rsidR="00F47B84" w:rsidRPr="003A5253" w:rsidRDefault="00F47B84" w:rsidP="0017203A">
            <w:pPr>
              <w:pStyle w:val="ad"/>
              <w:spacing w:after="0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67EAC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t>2024</w: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249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956"/>
              <w:gridCol w:w="1057"/>
              <w:gridCol w:w="955"/>
              <w:gridCol w:w="955"/>
            </w:tblGrid>
            <w:tr w:rsidR="00F47B84" w:rsidRPr="003A5253" w14:paraId="0557412F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5B1EE712" w14:textId="77777777" w:rsidR="00F47B84" w:rsidRPr="003A5253" w:rsidRDefault="00F47B84" w:rsidP="0017203A">
                  <w:pPr>
                    <w:pStyle w:val="ad"/>
                    <w:spacing w:after="0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B938072" w14:textId="6E4FB6AE" w:rsidR="00F47B84" w:rsidRPr="003A5253" w:rsidRDefault="003A5253" w:rsidP="0017203A">
                  <w:pPr>
                    <w:pStyle w:val="ad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3A525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MAIG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4B36642" w14:textId="1280F888" w:rsidR="00F47B84" w:rsidRPr="003A5253" w:rsidRDefault="00F47B84" w:rsidP="0017203A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3A525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A525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3A525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2024</w:t>
                  </w:r>
                  <w:r w:rsidRPr="003A525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2166F1CE" w14:textId="77777777" w:rsidR="00F47B84" w:rsidRPr="003A5253" w:rsidRDefault="00F47B84" w:rsidP="0017203A">
                  <w:pPr>
                    <w:pStyle w:val="ad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7F6C5747" w14:textId="77777777" w:rsidR="00F47B84" w:rsidRPr="003A5253" w:rsidRDefault="00F47B84" w:rsidP="0017203A">
            <w:pPr>
              <w:pStyle w:val="Months"/>
              <w:ind w:left="0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61"/>
              <w:gridCol w:w="560"/>
              <w:gridCol w:w="561"/>
              <w:gridCol w:w="560"/>
              <w:gridCol w:w="561"/>
              <w:gridCol w:w="560"/>
              <w:gridCol w:w="560"/>
            </w:tblGrid>
            <w:tr w:rsidR="00F47B84" w:rsidRPr="003A5253" w14:paraId="3C4028AF" w14:textId="77777777" w:rsidTr="00235F0C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70C0"/>
                  <w:vAlign w:val="center"/>
                </w:tcPr>
                <w:p w14:paraId="7A5D2943" w14:textId="754B5A2A" w:rsidR="00F47B84" w:rsidRPr="003A5253" w:rsidRDefault="003A5253" w:rsidP="0017203A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3A5253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DL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6304F3E3" w14:textId="10873E4A" w:rsidR="00F47B84" w:rsidRPr="003A5253" w:rsidRDefault="003A5253" w:rsidP="0017203A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3A5253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DT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00B0F0"/>
                  <w:vAlign w:val="center"/>
                </w:tcPr>
                <w:p w14:paraId="500D31BE" w14:textId="06FC76A3" w:rsidR="00F47B84" w:rsidRPr="003A5253" w:rsidRDefault="003A5253" w:rsidP="0017203A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3A5253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DC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vAlign w:val="center"/>
                </w:tcPr>
                <w:p w14:paraId="253A1D8B" w14:textId="0A71424A" w:rsidR="00F47B84" w:rsidRPr="003A5253" w:rsidRDefault="003A5253" w:rsidP="0017203A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3A5253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DJ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E5C335"/>
                  <w:vAlign w:val="center"/>
                </w:tcPr>
                <w:p w14:paraId="418C16F7" w14:textId="30270B7A" w:rsidR="00F47B84" w:rsidRPr="003A5253" w:rsidRDefault="003A5253" w:rsidP="0017203A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3A5253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DV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vAlign w:val="center"/>
                </w:tcPr>
                <w:p w14:paraId="3659E7C9" w14:textId="20A3AB18" w:rsidR="00F47B84" w:rsidRPr="003A5253" w:rsidRDefault="003A5253" w:rsidP="0017203A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3A5253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DS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321DCCA2" w14:textId="109E8F02" w:rsidR="00F47B84" w:rsidRPr="003A5253" w:rsidRDefault="003A5253" w:rsidP="0017203A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3A5253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DG</w:t>
                  </w:r>
                </w:p>
              </w:tc>
            </w:tr>
            <w:tr w:rsidR="00F47B84" w:rsidRPr="003A5253" w14:paraId="254BA96F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465A682" w14:textId="0BCD7642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DocVariable MonthStart5 \@ dddd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среда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 “</w:instrText>
                  </w:r>
                  <w:r w:rsidRPr="00223CCE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понедельник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" 1 ""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AB1700A" w14:textId="551A19B5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DocVariable MonthStart5 \@ dddd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среда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 “</w:instrText>
                  </w:r>
                  <w:r w:rsidRPr="00223CCE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вторник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" 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=A2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0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&lt;&gt; 0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=A2+1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D21A0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2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""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4240CEC" w14:textId="173480F4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DocVariable MonthStart5 \@ dddd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среда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 “</w:instrText>
                  </w:r>
                  <w:r w:rsidRPr="00223CCE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среда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" 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=B2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D21A0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2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&lt;&gt; 0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=B2+1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D21A0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3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""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D21A0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3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F67EAC"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t>1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61072AE" w14:textId="5BA6069E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DocVariable MonthStart5 \@ dddd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среда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 “</w:instrText>
                  </w:r>
                  <w:r w:rsidRPr="00223CCE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четверг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" 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=C2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1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&lt;&gt; 0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=C2+1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2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""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2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t>2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00C58DA" w14:textId="22233404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DocVariable MonthStart5 \@ dddd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среда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= “</w:instrText>
                  </w:r>
                  <w:r w:rsidRPr="00223CCE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пятница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" 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=D2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2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&lt;&gt; 0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=D2+1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3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""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3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t>3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4B95C4A" w14:textId="2E8C3EE0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DocVariable MonthStart5 \@ dddd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среда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 “</w:instrText>
                  </w:r>
                  <w:r w:rsidRPr="00223CCE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суббота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" 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=E2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3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&lt;&gt; 0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=E2+1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4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""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4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t>4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6166C76" w14:textId="0DCF0914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 xml:space="preserve"> 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 xml:space="preserve"> DocVariable MonthStart5 \@ dddd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>среда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 xml:space="preserve"> = “</w:instrText>
                  </w:r>
                  <w:r w:rsidRPr="00223CCE">
                    <w:rPr>
                      <w:rFonts w:ascii="Century Gothic" w:hAnsi="Century Gothic" w:cs="Calibri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>воскресенье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 xml:space="preserve">" 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 xml:space="preserve"> 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 xml:space="preserve"> =F2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>4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 xml:space="preserve"> &lt;&gt; 0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 xml:space="preserve"> =F2+1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>5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 xml:space="preserve"> ""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>5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t>5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</w:tr>
            <w:tr w:rsidR="00F47B84" w:rsidRPr="003A5253" w14:paraId="7A8073D8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2AFD480" w14:textId="2BDB0CF0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=G2+1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t>6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E780FCA" w14:textId="55ADF6F5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=A3+1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t>7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F027154" w14:textId="14753525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=B3+1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t>8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BC27F28" w14:textId="4BC14E4C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=C3+1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t>9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F94DAA1" w14:textId="70F461D3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=D3+1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t>10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C9415B3" w14:textId="1191121F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=E3+1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t>11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8114B3E" w14:textId="5A23F6E3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 xml:space="preserve"> =F3+1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t>12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</w:tr>
            <w:tr w:rsidR="00F47B84" w:rsidRPr="003A5253" w14:paraId="00F6959F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CE91C02" w14:textId="4E37DF22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=G3+1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t>13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5E439FE" w14:textId="28AC6072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=A4+1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t>14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F9180C5" w14:textId="33581F75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=B4+1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t>15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C05C196" w14:textId="769DBFD4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=C4+1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t>16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3E05DEC" w14:textId="382441B6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=D4+1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t>17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1801D0D" w14:textId="45D868E8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=E4+1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t>18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AE72802" w14:textId="41BCD6D6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 xml:space="preserve"> =F4+1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t>19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</w:tr>
            <w:tr w:rsidR="00F47B84" w:rsidRPr="003A5253" w14:paraId="664248EC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ED698EB" w14:textId="5833984E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=G4+1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t>20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9B52847" w14:textId="5ACEC081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=A5+1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t>21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5D722A2" w14:textId="6FA9BF91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=B5+1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t>22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9585779" w14:textId="18E6A9A3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=C5+1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t>23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D20A6C1" w14:textId="6871D269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=D5+1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t>24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8AA263B" w14:textId="6EE04141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=E5+1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t>25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289A9C2" w14:textId="6BBB81A4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 xml:space="preserve"> =F5+1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t>26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</w:tr>
            <w:tr w:rsidR="00F47B84" w:rsidRPr="003A5253" w14:paraId="1DE0B703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7F47096" w14:textId="69B1258D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=G5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26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 0,""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=G5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26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 &lt;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DocVariable MonthEnd5 \@ d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31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=G5+1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27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""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27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t>27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78FDEB8" w14:textId="429D8F19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=A6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27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 0,""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=A6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27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 &lt;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DocVariable MonthEnd5 \@ d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31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=A6+1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28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""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28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t>28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560037A" w14:textId="75746804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=B6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28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 0,""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=B6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28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 &lt;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DocVariable MonthEnd5 \@ d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31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=B6+1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29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""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29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t>29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F720F80" w14:textId="66EB5F2C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=C6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29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 0,""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=C6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29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 &lt;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DocVariable MonthEnd5 \@ d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31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=C6+1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30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"" </w:instrText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30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t>30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5C97378" w14:textId="1E9F78FA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=D6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30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 0,""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=D6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30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 &lt;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DocVariable MonthEnd5 \@ d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31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=D6+1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31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""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31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t>31</w: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C5FB7DA" w14:textId="0CE5B73D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=E6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31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 0,""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=E6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31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 &lt;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DocVariable MonthEnd5 \@ d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31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=E6+1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3066F9"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28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""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F1D30A9" w14:textId="7F5A9F03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 xml:space="preserve">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 xml:space="preserve"> =F6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>0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 xml:space="preserve"> = 0,""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 xml:space="preserve"> 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 xml:space="preserve"> =F6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3066F9"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>28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 xml:space="preserve">  &lt;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 xml:space="preserve"> DocVariable MonthEnd5 \@ d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3066F9"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>31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 xml:space="preserve"> 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 xml:space="preserve"> =F6+1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3066F9"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>29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 xml:space="preserve"> ""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3066F9"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instrText>29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</w:tr>
            <w:tr w:rsidR="00F47B84" w:rsidRPr="003A5253" w14:paraId="32B8BE89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0D9AC0E" w14:textId="75766201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=G6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0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 0,""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=G6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3066F9"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29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 &lt;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DocVariable MonthEnd5 \@ d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3066F9"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31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=G6+1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3066F9"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30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""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3066F9"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30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9AA773E" w14:textId="3897E0A6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=A7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F67EA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0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 0,""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IF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=A7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3066F9"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30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 &lt;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DocVariable MonthEnd5 \@ d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3066F9"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31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begin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=A7+1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3066F9"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31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 xml:space="preserve"> "" 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separate"/>
                  </w:r>
                  <w:r w:rsidR="003066F9"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instrText>31</w:instrText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  <w:r w:rsidRPr="00223CC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BAD5D6A" w14:textId="77777777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4E587D2" w14:textId="77777777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49854BC" w14:textId="77777777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2F79B25" w14:textId="77777777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9"/>
                      <w:szCs w:val="19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007B508" w14:textId="77777777" w:rsidR="00F47B84" w:rsidRPr="00223CCE" w:rsidRDefault="00F47B84" w:rsidP="0017203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19"/>
                      <w:szCs w:val="19"/>
                    </w:rPr>
                  </w:pPr>
                </w:p>
              </w:tc>
            </w:tr>
          </w:tbl>
          <w:p w14:paraId="28A2AF01" w14:textId="77777777" w:rsidR="00F47B84" w:rsidRPr="003A5253" w:rsidRDefault="00F47B84" w:rsidP="0017203A">
            <w:pPr>
              <w:pStyle w:val="ad"/>
              <w:spacing w:after="0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val="en-US" w:bidi="ru-RU"/>
              </w:rPr>
            </w:pPr>
          </w:p>
        </w:tc>
      </w:tr>
    </w:tbl>
    <w:p w14:paraId="3208FF17" w14:textId="726E9943" w:rsidR="00ED5F48" w:rsidRPr="003A5253" w:rsidRDefault="00ED5F48" w:rsidP="0017203A">
      <w:pPr>
        <w:pStyle w:val="Months"/>
        <w:ind w:left="0"/>
        <w:jc w:val="center"/>
        <w:rPr>
          <w:rFonts w:ascii="Century Gothic" w:hAnsi="Century Gothic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19"/>
        <w:gridCol w:w="2244"/>
        <w:gridCol w:w="2250"/>
        <w:gridCol w:w="2250"/>
        <w:gridCol w:w="2250"/>
        <w:gridCol w:w="2250"/>
        <w:gridCol w:w="2206"/>
      </w:tblGrid>
      <w:tr w:rsidR="006F5860" w:rsidRPr="003A5253" w14:paraId="4B2EB927" w14:textId="77777777" w:rsidTr="00235F0C">
        <w:trPr>
          <w:trHeight w:val="340"/>
        </w:trPr>
        <w:tc>
          <w:tcPr>
            <w:tcW w:w="708" w:type="pct"/>
            <w:shd w:val="clear" w:color="auto" w:fill="0070C0"/>
            <w:vAlign w:val="center"/>
          </w:tcPr>
          <w:p w14:paraId="1E2EE8E7" w14:textId="5902EC05" w:rsidR="006F5860" w:rsidRPr="003A5253" w:rsidRDefault="003A5253" w:rsidP="0017203A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5253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DILLUNS</w:t>
            </w:r>
          </w:p>
        </w:tc>
        <w:tc>
          <w:tcPr>
            <w:tcW w:w="716" w:type="pct"/>
            <w:shd w:val="clear" w:color="auto" w:fill="7030A0"/>
            <w:vAlign w:val="center"/>
          </w:tcPr>
          <w:p w14:paraId="08A9ADB4" w14:textId="74CDE95D" w:rsidR="006F5860" w:rsidRPr="003A5253" w:rsidRDefault="003A5253" w:rsidP="0017203A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5253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DIMARTS</w:t>
            </w:r>
          </w:p>
        </w:tc>
        <w:tc>
          <w:tcPr>
            <w:tcW w:w="718" w:type="pct"/>
            <w:shd w:val="clear" w:color="auto" w:fill="00B0F0"/>
            <w:vAlign w:val="center"/>
          </w:tcPr>
          <w:p w14:paraId="70798650" w14:textId="7E1F0CA9" w:rsidR="006F5860" w:rsidRPr="003A5253" w:rsidRDefault="003A5253" w:rsidP="0017203A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5253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DIMECRES</w:t>
            </w:r>
          </w:p>
        </w:tc>
        <w:tc>
          <w:tcPr>
            <w:tcW w:w="718" w:type="pct"/>
            <w:shd w:val="clear" w:color="auto" w:fill="5D9D42"/>
            <w:vAlign w:val="center"/>
          </w:tcPr>
          <w:p w14:paraId="0122A68C" w14:textId="608410DA" w:rsidR="006F5860" w:rsidRPr="003A5253" w:rsidRDefault="003A5253" w:rsidP="0017203A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5253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DIJOUS</w:t>
            </w:r>
          </w:p>
        </w:tc>
        <w:tc>
          <w:tcPr>
            <w:tcW w:w="718" w:type="pct"/>
            <w:shd w:val="clear" w:color="auto" w:fill="E5C335"/>
            <w:vAlign w:val="center"/>
          </w:tcPr>
          <w:p w14:paraId="295C0986" w14:textId="5204996F" w:rsidR="006F5860" w:rsidRPr="003A5253" w:rsidRDefault="003A5253" w:rsidP="0017203A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5253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DIVENDRES</w:t>
            </w:r>
          </w:p>
        </w:tc>
        <w:tc>
          <w:tcPr>
            <w:tcW w:w="718" w:type="pct"/>
            <w:shd w:val="clear" w:color="auto" w:fill="F28021"/>
            <w:vAlign w:val="center"/>
          </w:tcPr>
          <w:p w14:paraId="4AE62A27" w14:textId="315521AD" w:rsidR="006F5860" w:rsidRPr="003A5253" w:rsidRDefault="003A5253" w:rsidP="0017203A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5253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DISSABTE</w:t>
            </w:r>
          </w:p>
        </w:tc>
        <w:tc>
          <w:tcPr>
            <w:tcW w:w="704" w:type="pct"/>
            <w:shd w:val="clear" w:color="auto" w:fill="D25A79" w:themeFill="accent6"/>
            <w:vAlign w:val="center"/>
          </w:tcPr>
          <w:p w14:paraId="7AEC02A7" w14:textId="32A292ED" w:rsidR="006F5860" w:rsidRPr="003A5253" w:rsidRDefault="003A5253" w:rsidP="0017203A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5253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DIUMENGE</w:t>
            </w:r>
          </w:p>
        </w:tc>
      </w:tr>
      <w:tr w:rsidR="00ED5F48" w:rsidRPr="003A5253" w14:paraId="6A54C37E" w14:textId="77777777" w:rsidTr="00746069">
        <w:trPr>
          <w:trHeight w:val="136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5A81EA01" w14:textId="1AC89460" w:rsidR="00ED5F48" w:rsidRPr="003A5253" w:rsidRDefault="00ED5F48" w:rsidP="0017203A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67EA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3A5253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="00F67EA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67EAC"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4FB043A" w14:textId="77B611FA" w:rsidR="00ED5F48" w:rsidRPr="003A5253" w:rsidRDefault="00ED5F48" w:rsidP="0017203A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67EA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3A5253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67EA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67EA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F67EA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67EA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F67EA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67EA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CDDF311" w14:textId="6B5626C0" w:rsidR="00ED5F48" w:rsidRPr="003A5253" w:rsidRDefault="00ED5F48" w:rsidP="0017203A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67EA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3A5253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67EA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67EA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F67EA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67EA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F67EA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67EA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9C2D6C1" w14:textId="60D973DC" w:rsidR="00ED5F48" w:rsidRPr="003A5253" w:rsidRDefault="00ED5F48" w:rsidP="0017203A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67EA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3A5253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67EA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67EA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F67EA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67EA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F67EA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67EA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2B55C17" w14:textId="37522F15" w:rsidR="00ED5F48" w:rsidRPr="003A5253" w:rsidRDefault="00ED5F48" w:rsidP="0017203A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67EA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3A5253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67EA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67EA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F67EA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67EA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F67EA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67EA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29ABE1D" w14:textId="4BE0564A" w:rsidR="00ED5F48" w:rsidRPr="003A5253" w:rsidRDefault="00ED5F48" w:rsidP="0017203A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67EA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3A5253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67EA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67EA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67EA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67EA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657C3D9E" w14:textId="54BD33ED" w:rsidR="00ED5F48" w:rsidRPr="003A5253" w:rsidRDefault="00ED5F48" w:rsidP="0017203A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F67EAC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понедельник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 “</w:instrText>
            </w:r>
            <w:r w:rsidRPr="003A5253">
              <w:rPr>
                <w:rFonts w:ascii="Century Gothic" w:hAnsi="Century Gothic" w:cs="Calibri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воскресенье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" 1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=F2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F67EAC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6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&lt;&gt; 0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=F2+1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F67EAC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7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""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F67EAC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7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F67EAC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7</w:t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A5253" w14:paraId="7EB2B2FA" w14:textId="77777777" w:rsidTr="00746069">
        <w:trPr>
          <w:trHeight w:val="136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50DCA498" w14:textId="7000A31F" w:rsidR="00ED5F48" w:rsidRPr="003A5253" w:rsidRDefault="00ED5F48" w:rsidP="0017203A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67EA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BA343AB" w14:textId="12A36C96" w:rsidR="00ED5F48" w:rsidRPr="003A5253" w:rsidRDefault="00ED5F48" w:rsidP="0017203A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67EA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167D8E8" w14:textId="0F39E3AC" w:rsidR="00ED5F48" w:rsidRPr="003A5253" w:rsidRDefault="00ED5F48" w:rsidP="0017203A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67EA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7F8F156" w14:textId="3B208B11" w:rsidR="00ED5F48" w:rsidRPr="003A5253" w:rsidRDefault="00ED5F48" w:rsidP="0017203A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67EA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44F146E" w14:textId="60D5FD8C" w:rsidR="00ED5F48" w:rsidRPr="003A5253" w:rsidRDefault="00ED5F48" w:rsidP="0017203A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67EA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8CFC167" w14:textId="43B06273" w:rsidR="00ED5F48" w:rsidRPr="003A5253" w:rsidRDefault="00ED5F48" w:rsidP="0017203A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67EA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53B4AD5" w14:textId="65F909BC" w:rsidR="00ED5F48" w:rsidRPr="003A5253" w:rsidRDefault="00ED5F48" w:rsidP="0017203A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=F3+1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F67EAC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14</w:t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A5253" w14:paraId="3002DD0F" w14:textId="77777777" w:rsidTr="00746069">
        <w:trPr>
          <w:trHeight w:val="136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28892CB7" w14:textId="36C1C495" w:rsidR="00ED5F48" w:rsidRPr="003A5253" w:rsidRDefault="00ED5F48" w:rsidP="0017203A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67EA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18520C1" w14:textId="7439BE66" w:rsidR="00ED5F48" w:rsidRPr="003A5253" w:rsidRDefault="00ED5F48" w:rsidP="0017203A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67EA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B464F66" w14:textId="477CBA97" w:rsidR="00ED5F48" w:rsidRPr="003A5253" w:rsidRDefault="00ED5F48" w:rsidP="0017203A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67EA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360DA3E" w14:textId="35BA8D9B" w:rsidR="00ED5F48" w:rsidRPr="003A5253" w:rsidRDefault="00ED5F48" w:rsidP="0017203A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67EA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5A13C5D" w14:textId="6EAEDCDD" w:rsidR="00ED5F48" w:rsidRPr="003A5253" w:rsidRDefault="00ED5F48" w:rsidP="0017203A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67EA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5958C56" w14:textId="73147CE2" w:rsidR="00ED5F48" w:rsidRPr="003A5253" w:rsidRDefault="00ED5F48" w:rsidP="0017203A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67EA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45357CD5" w14:textId="6A845465" w:rsidR="00ED5F48" w:rsidRPr="003A5253" w:rsidRDefault="00ED5F48" w:rsidP="0017203A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=F4+1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F67EAC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21</w:t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A5253" w14:paraId="568BAFAE" w14:textId="77777777" w:rsidTr="00746069">
        <w:trPr>
          <w:trHeight w:val="136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78E74E94" w14:textId="1E0A9725" w:rsidR="00ED5F48" w:rsidRPr="003A5253" w:rsidRDefault="00ED5F48" w:rsidP="0017203A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67EA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5CBE8491" w14:textId="3B5969CC" w:rsidR="00ED5F48" w:rsidRPr="003A5253" w:rsidRDefault="00ED5F48" w:rsidP="0017203A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67EA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3F091CF" w14:textId="5C35E71B" w:rsidR="00ED5F48" w:rsidRPr="003A5253" w:rsidRDefault="00ED5F48" w:rsidP="0017203A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67EA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F167198" w14:textId="00491DC5" w:rsidR="00ED5F48" w:rsidRPr="003A5253" w:rsidRDefault="00ED5F48" w:rsidP="0017203A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67EA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B107AF4" w14:textId="1427B79F" w:rsidR="00ED5F48" w:rsidRPr="003A5253" w:rsidRDefault="00ED5F48" w:rsidP="0017203A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67EA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249DF52" w14:textId="136E63B1" w:rsidR="00ED5F48" w:rsidRPr="003A5253" w:rsidRDefault="00ED5F48" w:rsidP="0017203A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67EA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17093039" w14:textId="6B8E7256" w:rsidR="00ED5F48" w:rsidRPr="003A5253" w:rsidRDefault="00ED5F48" w:rsidP="0017203A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=F5+1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F67EAC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28</w:t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A5253" w14:paraId="5D73EBF0" w14:textId="77777777" w:rsidTr="00746069">
        <w:trPr>
          <w:trHeight w:val="136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47DF9029" w14:textId="7BC11529" w:rsidR="00ED5F48" w:rsidRPr="003A5253" w:rsidRDefault="00ED5F48" w:rsidP="0017203A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67EA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67EA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67EA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67EA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67EA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67EA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6AA4896" w14:textId="49EDB301" w:rsidR="00ED5F48" w:rsidRPr="003A5253" w:rsidRDefault="00ED5F48" w:rsidP="0017203A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67EA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67EA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67EA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67EA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67EA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67EA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DAF9E93" w14:textId="73B41D2C" w:rsidR="00ED5F48" w:rsidRPr="003A5253" w:rsidRDefault="00ED5F48" w:rsidP="0017203A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67EA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67EA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67EA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21A0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5633F73" w14:textId="58063626" w:rsidR="00ED5F48" w:rsidRPr="003A5253" w:rsidRDefault="00ED5F48" w:rsidP="0017203A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67EA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21A0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21A0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21A0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21A0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B85F4A6" w14:textId="047F52C6" w:rsidR="00ED5F48" w:rsidRPr="003A5253" w:rsidRDefault="00ED5F48" w:rsidP="0017203A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67EA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21A0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21A0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21A0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21A0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D073DED" w14:textId="600121CF" w:rsidR="00ED5F48" w:rsidRPr="003A5253" w:rsidRDefault="00ED5F48" w:rsidP="0017203A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67EA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21A0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21A0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21A0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21A0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09DF7ABA" w14:textId="3976F372" w:rsidR="00ED5F48" w:rsidRPr="003A5253" w:rsidRDefault="00ED5F48" w:rsidP="0017203A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IF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=F6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F67EAC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0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 0,""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=F6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D21A0B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29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 &lt;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D21A0B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30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=F6+1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D21A0B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30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""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D21A0B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30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A5253" w14:paraId="53BE865F" w14:textId="77777777" w:rsidTr="00746069">
        <w:trPr>
          <w:trHeight w:val="136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432F4322" w14:textId="1298A179" w:rsidR="00ED5F48" w:rsidRPr="003A5253" w:rsidRDefault="00ED5F48" w:rsidP="0017203A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67EA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21A0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21A0B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682"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072F4D3E" w14:textId="71F95246" w:rsidR="00ED5F48" w:rsidRPr="003A5253" w:rsidRDefault="00ED5F48" w:rsidP="0017203A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67EA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682"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682"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3A525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CB2E77D" w14:textId="77777777" w:rsidR="00ED5F48" w:rsidRPr="003A5253" w:rsidRDefault="00ED5F48" w:rsidP="0017203A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6678771" w14:textId="77777777" w:rsidR="00ED5F48" w:rsidRPr="003A5253" w:rsidRDefault="00ED5F48" w:rsidP="0017203A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CC3DC82" w14:textId="77777777" w:rsidR="00ED5F48" w:rsidRPr="003A5253" w:rsidRDefault="00ED5F48" w:rsidP="0017203A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0EF34A1" w14:textId="77777777" w:rsidR="00ED5F48" w:rsidRPr="003A5253" w:rsidRDefault="00ED5F48" w:rsidP="0017203A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33C2D051" w14:textId="77777777" w:rsidR="00ED5F48" w:rsidRPr="003A5253" w:rsidRDefault="00ED5F48" w:rsidP="0017203A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</w:p>
        </w:tc>
      </w:tr>
    </w:tbl>
    <w:p w14:paraId="50D5D5A5" w14:textId="77777777" w:rsidR="00ED5F48" w:rsidRPr="003A5253" w:rsidRDefault="00ED5F48" w:rsidP="0017203A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3A5253" w:rsidSect="002A0BF7">
      <w:pgSz w:w="16838" w:h="11906" w:orient="landscape" w:code="9"/>
      <w:pgMar w:top="567" w:right="567" w:bottom="510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AFAAC" w14:textId="77777777" w:rsidR="002A0BF7" w:rsidRDefault="002A0BF7">
      <w:pPr>
        <w:spacing w:after="0"/>
      </w:pPr>
      <w:r>
        <w:separator/>
      </w:r>
    </w:p>
  </w:endnote>
  <w:endnote w:type="continuationSeparator" w:id="0">
    <w:p w14:paraId="1B6DA370" w14:textId="77777777" w:rsidR="002A0BF7" w:rsidRDefault="002A0BF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FF9D4F" w14:textId="77777777" w:rsidR="002A0BF7" w:rsidRDefault="002A0BF7">
      <w:pPr>
        <w:spacing w:after="0"/>
      </w:pPr>
      <w:r>
        <w:separator/>
      </w:r>
    </w:p>
  </w:footnote>
  <w:footnote w:type="continuationSeparator" w:id="0">
    <w:p w14:paraId="34E8FF69" w14:textId="77777777" w:rsidR="002A0BF7" w:rsidRDefault="002A0BF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removePersonalInformation/>
  <w:removeDateAndTime/>
  <w:proofState w:spelling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735A1"/>
    <w:rsid w:val="00097A25"/>
    <w:rsid w:val="000A5A57"/>
    <w:rsid w:val="00105630"/>
    <w:rsid w:val="001274F3"/>
    <w:rsid w:val="00151CCE"/>
    <w:rsid w:val="0017203A"/>
    <w:rsid w:val="001B01F9"/>
    <w:rsid w:val="001C41F9"/>
    <w:rsid w:val="00223CCE"/>
    <w:rsid w:val="00235F0C"/>
    <w:rsid w:val="00285C1D"/>
    <w:rsid w:val="002A0BF7"/>
    <w:rsid w:val="002A6420"/>
    <w:rsid w:val="002C1F99"/>
    <w:rsid w:val="003066F9"/>
    <w:rsid w:val="003108C9"/>
    <w:rsid w:val="0031649E"/>
    <w:rsid w:val="003327F5"/>
    <w:rsid w:val="00340CAF"/>
    <w:rsid w:val="003A5253"/>
    <w:rsid w:val="003B6D2A"/>
    <w:rsid w:val="003C0D41"/>
    <w:rsid w:val="003C4F96"/>
    <w:rsid w:val="003D6BD9"/>
    <w:rsid w:val="003E085C"/>
    <w:rsid w:val="003E7B3A"/>
    <w:rsid w:val="00416364"/>
    <w:rsid w:val="00431B29"/>
    <w:rsid w:val="00440416"/>
    <w:rsid w:val="00462EAD"/>
    <w:rsid w:val="004A6170"/>
    <w:rsid w:val="004C2B84"/>
    <w:rsid w:val="004F6AAC"/>
    <w:rsid w:val="00504E80"/>
    <w:rsid w:val="00512F2D"/>
    <w:rsid w:val="00570FBB"/>
    <w:rsid w:val="00583B82"/>
    <w:rsid w:val="005923AC"/>
    <w:rsid w:val="005A35D5"/>
    <w:rsid w:val="005D5149"/>
    <w:rsid w:val="005E656F"/>
    <w:rsid w:val="00627378"/>
    <w:rsid w:val="00667021"/>
    <w:rsid w:val="006974E1"/>
    <w:rsid w:val="006B6899"/>
    <w:rsid w:val="006C0896"/>
    <w:rsid w:val="006C26DB"/>
    <w:rsid w:val="006F513E"/>
    <w:rsid w:val="006F5860"/>
    <w:rsid w:val="00716029"/>
    <w:rsid w:val="00746069"/>
    <w:rsid w:val="0075629F"/>
    <w:rsid w:val="007A28B3"/>
    <w:rsid w:val="007C0139"/>
    <w:rsid w:val="007D45A1"/>
    <w:rsid w:val="007D7864"/>
    <w:rsid w:val="007F564D"/>
    <w:rsid w:val="008B1201"/>
    <w:rsid w:val="008B7873"/>
    <w:rsid w:val="008F16F7"/>
    <w:rsid w:val="00907BEC"/>
    <w:rsid w:val="009164BA"/>
    <w:rsid w:val="009166BD"/>
    <w:rsid w:val="00977AAE"/>
    <w:rsid w:val="00996E56"/>
    <w:rsid w:val="00997268"/>
    <w:rsid w:val="009F5EA3"/>
    <w:rsid w:val="00A12667"/>
    <w:rsid w:val="00A14581"/>
    <w:rsid w:val="00A20E4C"/>
    <w:rsid w:val="00A86610"/>
    <w:rsid w:val="00A924CA"/>
    <w:rsid w:val="00AA23D3"/>
    <w:rsid w:val="00AA3C50"/>
    <w:rsid w:val="00AA5BA7"/>
    <w:rsid w:val="00AC7FB6"/>
    <w:rsid w:val="00AE302A"/>
    <w:rsid w:val="00AE36BB"/>
    <w:rsid w:val="00B107D7"/>
    <w:rsid w:val="00B37C7E"/>
    <w:rsid w:val="00B65B09"/>
    <w:rsid w:val="00B85583"/>
    <w:rsid w:val="00B9476B"/>
    <w:rsid w:val="00BC3952"/>
    <w:rsid w:val="00BE5AB8"/>
    <w:rsid w:val="00BF2AA2"/>
    <w:rsid w:val="00BF49DC"/>
    <w:rsid w:val="00C375A4"/>
    <w:rsid w:val="00C44DFB"/>
    <w:rsid w:val="00C52189"/>
    <w:rsid w:val="00C6519B"/>
    <w:rsid w:val="00C70F21"/>
    <w:rsid w:val="00C7354B"/>
    <w:rsid w:val="00C800AA"/>
    <w:rsid w:val="00C85B38"/>
    <w:rsid w:val="00C91F9B"/>
    <w:rsid w:val="00CF6166"/>
    <w:rsid w:val="00D11365"/>
    <w:rsid w:val="00D21A0B"/>
    <w:rsid w:val="00D47677"/>
    <w:rsid w:val="00DA0093"/>
    <w:rsid w:val="00DE32AC"/>
    <w:rsid w:val="00E1407A"/>
    <w:rsid w:val="00E33F1A"/>
    <w:rsid w:val="00E50BDE"/>
    <w:rsid w:val="00E774CD"/>
    <w:rsid w:val="00E77E1D"/>
    <w:rsid w:val="00E97684"/>
    <w:rsid w:val="00ED3C0F"/>
    <w:rsid w:val="00ED5F48"/>
    <w:rsid w:val="00ED75B6"/>
    <w:rsid w:val="00F02E73"/>
    <w:rsid w:val="00F44587"/>
    <w:rsid w:val="00F47B84"/>
    <w:rsid w:val="00F67EAC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880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2024-01-27T07:49:00Z</dcterms:created>
  <dcterms:modified xsi:type="dcterms:W3CDTF">2024-01-27T07:49:00Z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