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7CED0169" w:rsidR="00ED5F48" w:rsidRPr="000D2B02" w:rsidRDefault="00C801AF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28BDE3E7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616860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4BECF2" w14:textId="0480E042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CDEE10" w14:textId="55B0E0B3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328FBE" w14:textId="543432B8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C11AC7" w14:textId="41B6B50E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2D2B52" w14:textId="59A1F1CA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E3B942" w14:textId="6D468FC5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471C53" w14:textId="7864CBF2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AB241C6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9208744" w14:textId="3B0B05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F23BE8" w14:textId="3C5EB9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F104F4" w14:textId="3A53917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57DE07" w14:textId="5AF4B5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EDA721" w14:textId="5CB69B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C318F1A" w14:textId="186963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44BCADC" w14:textId="2EFE6C2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1C239E2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B06B37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1183032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4EBF4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4944DEA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0EEA4A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36EA4D2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2FC8DB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6063E64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5ECBC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6E8758A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9A8CBF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627C3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E2ACB8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9E0823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A9812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34ABF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49F997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032196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DA50F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1401A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EE1EBC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51CE6A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6665735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2DE3ACA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7FC85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215333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9A895F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754DDA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8AF989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047F3CF4" w:rsidR="00ED5F48" w:rsidRPr="000D2B02" w:rsidRDefault="00C801AF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DESEMBRE</w:t>
            </w:r>
          </w:p>
        </w:tc>
        <w:tc>
          <w:tcPr>
            <w:tcW w:w="2500" w:type="pct"/>
            <w:vAlign w:val="center"/>
          </w:tcPr>
          <w:p w14:paraId="3D8BA562" w14:textId="34453A18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1C608AFC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1D103A83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5AA443B5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6DA97EE6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3017EBD4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21EAD029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5ECF89D3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305F5B1A" w:rsidR="00ED5F48" w:rsidRPr="006F2879" w:rsidRDefault="00C801AF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7C17943B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EC0A191" w14:textId="3473641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03151C" w14:textId="5B3663C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44DC06B" w14:textId="34AA136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5DB9C6B" w14:textId="5B6A5A0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50C7CA6" w14:textId="320F196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4B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B16ECF4" w14:textId="59FC87B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98D4833" w14:textId="34C340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6FF616E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10A670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0C64560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67D38A9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0CA539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35779BE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7D9EE81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770393B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4F8F27C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10A115A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218C47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7A96315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07C7B30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30097CB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9772E3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BF7C2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44FF5A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5FD073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9C5A5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070F77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1E34401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0E28C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6DDF1DC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4CD807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96EE6F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73B5F7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09B57EA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AC93D7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530839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E29A5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4C6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22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74B6C" w14:textId="77777777" w:rsidR="00646C1F" w:rsidRDefault="00646C1F">
      <w:pPr>
        <w:spacing w:after="0"/>
      </w:pPr>
      <w:r>
        <w:separator/>
      </w:r>
    </w:p>
  </w:endnote>
  <w:endnote w:type="continuationSeparator" w:id="0">
    <w:p w14:paraId="415B7450" w14:textId="77777777" w:rsidR="00646C1F" w:rsidRDefault="00646C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81F5B" w14:textId="77777777" w:rsidR="00646C1F" w:rsidRDefault="00646C1F">
      <w:pPr>
        <w:spacing w:after="0"/>
      </w:pPr>
      <w:r>
        <w:separator/>
      </w:r>
    </w:p>
  </w:footnote>
  <w:footnote w:type="continuationSeparator" w:id="0">
    <w:p w14:paraId="55D314D5" w14:textId="77777777" w:rsidR="00646C1F" w:rsidRDefault="00646C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12188"/>
    <w:rsid w:val="001274F3"/>
    <w:rsid w:val="00151CCE"/>
    <w:rsid w:val="001B01F9"/>
    <w:rsid w:val="001C41F9"/>
    <w:rsid w:val="00285C1D"/>
    <w:rsid w:val="002D627F"/>
    <w:rsid w:val="002D6CA1"/>
    <w:rsid w:val="003327F5"/>
    <w:rsid w:val="00340CAF"/>
    <w:rsid w:val="00365DE5"/>
    <w:rsid w:val="003A4B50"/>
    <w:rsid w:val="003C0D41"/>
    <w:rsid w:val="003E085C"/>
    <w:rsid w:val="003E7B3A"/>
    <w:rsid w:val="00405B26"/>
    <w:rsid w:val="00416364"/>
    <w:rsid w:val="00431B29"/>
    <w:rsid w:val="00440416"/>
    <w:rsid w:val="00462EAD"/>
    <w:rsid w:val="004A6170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46C1F"/>
    <w:rsid w:val="00667021"/>
    <w:rsid w:val="006974E1"/>
    <w:rsid w:val="006B67A7"/>
    <w:rsid w:val="006B6899"/>
    <w:rsid w:val="006C0896"/>
    <w:rsid w:val="006E4B8B"/>
    <w:rsid w:val="006F2879"/>
    <w:rsid w:val="006F513E"/>
    <w:rsid w:val="007C0139"/>
    <w:rsid w:val="007C4C67"/>
    <w:rsid w:val="007D45A1"/>
    <w:rsid w:val="007F564D"/>
    <w:rsid w:val="00816DD9"/>
    <w:rsid w:val="00837A6C"/>
    <w:rsid w:val="00847C08"/>
    <w:rsid w:val="00855A97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801AF"/>
    <w:rsid w:val="00C91F9B"/>
    <w:rsid w:val="00CE5FC4"/>
    <w:rsid w:val="00CF05FB"/>
    <w:rsid w:val="00CF56FF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D229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2023-05-09T19:15:00Z</dcterms:created>
  <dcterms:modified xsi:type="dcterms:W3CDTF">2023-05-09T19:15:00Z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