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3BDF8C31" w:rsidR="00ED5F48" w:rsidRPr="000D2B02" w:rsidRDefault="0031365B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</w:t>
            </w:r>
          </w:p>
        </w:tc>
        <w:tc>
          <w:tcPr>
            <w:tcW w:w="2500" w:type="pct"/>
            <w:vAlign w:val="center"/>
          </w:tcPr>
          <w:p w14:paraId="055F6AFA" w14:textId="0545A5EA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DB54D8">
        <w:trPr>
          <w:trHeight w:val="454"/>
        </w:trPr>
        <w:tc>
          <w:tcPr>
            <w:tcW w:w="7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47607" w14:textId="76F91E4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50A356" w14:textId="5A200B0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970E4E" w14:textId="3A33AB1A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CAE09" w14:textId="5D3A3E15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7D7818" w14:textId="347BEB4C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750F0D" w14:textId="43802843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CF59DD" w14:textId="3036A9AE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4D9E18BA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875F490" w14:textId="40AEC85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033F096" w14:textId="1455F3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3A16DC7" w14:textId="53E7F9E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FD497A" w14:textId="00C15A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9F8B385" w14:textId="3B3D8F4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50BEC3A" w14:textId="55A526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5725119" w14:textId="0DE90E1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17E5B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66FE6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7AA25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8F5E8F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F9D0C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186C9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4A066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8755A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BEAA73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EB4A9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DC69C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49C25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A5F873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35A08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2D859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C01E5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D9809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BF152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0D513C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364AD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C8A0D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0E8AD5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9A1FA6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E401C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37DA6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73E9CD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F427B5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497CA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3CED0C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EEAB2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718B1F48" w:rsidR="00ED5F48" w:rsidRPr="000D2B02" w:rsidRDefault="0031365B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3ACC76AB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06A36404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F0C48ED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56DC24C5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48F4E877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0F945E2E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4BAF060A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9AF29D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66C381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B43B821" w14:textId="4C4EBD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FB9CA1" w14:textId="7CDC49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B4DA1A" w14:textId="0938504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1FFCFA" w14:textId="3364A0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938BB18" w14:textId="498BF89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06E4B02" w14:textId="66151F0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240438D" w14:textId="0D69EA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CAA09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D4D67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04BD8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410DFB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5676F3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B69C9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AD8BB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EED4B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C113C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34602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7DBD2F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32995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28593A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29799E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31F7F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0ACEC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89FCE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B9724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1CC8A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DD6C3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E75EA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6CFC4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B9BE0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37A0D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A96B64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49EE4F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73694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88F68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79048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6C652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CFA8" w14:textId="77777777" w:rsidR="00EF26DD" w:rsidRDefault="00EF26DD">
      <w:pPr>
        <w:spacing w:after="0"/>
      </w:pPr>
      <w:r>
        <w:separator/>
      </w:r>
    </w:p>
  </w:endnote>
  <w:endnote w:type="continuationSeparator" w:id="0">
    <w:p w14:paraId="6F9F3E5B" w14:textId="77777777" w:rsidR="00EF26DD" w:rsidRDefault="00EF26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C289" w14:textId="77777777" w:rsidR="00EF26DD" w:rsidRDefault="00EF26DD">
      <w:pPr>
        <w:spacing w:after="0"/>
      </w:pPr>
      <w:r>
        <w:separator/>
      </w:r>
    </w:p>
  </w:footnote>
  <w:footnote w:type="continuationSeparator" w:id="0">
    <w:p w14:paraId="0F23E266" w14:textId="77777777" w:rsidR="00EF26DD" w:rsidRDefault="00EF26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D627F"/>
    <w:rsid w:val="002D6CA1"/>
    <w:rsid w:val="0031365B"/>
    <w:rsid w:val="003327F5"/>
    <w:rsid w:val="00340CAF"/>
    <w:rsid w:val="00365DE5"/>
    <w:rsid w:val="003A4B50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0364C"/>
    <w:rsid w:val="00512F2D"/>
    <w:rsid w:val="00515658"/>
    <w:rsid w:val="00521DB3"/>
    <w:rsid w:val="00570FBB"/>
    <w:rsid w:val="00583B82"/>
    <w:rsid w:val="005923AC"/>
    <w:rsid w:val="005D34BA"/>
    <w:rsid w:val="005D5149"/>
    <w:rsid w:val="005E656F"/>
    <w:rsid w:val="00667021"/>
    <w:rsid w:val="00681241"/>
    <w:rsid w:val="006974E1"/>
    <w:rsid w:val="006B6899"/>
    <w:rsid w:val="006C0896"/>
    <w:rsid w:val="006F2879"/>
    <w:rsid w:val="006F513E"/>
    <w:rsid w:val="00786EC9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559EA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EF26DD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2023-05-09T17:37:00Z</dcterms:created>
  <dcterms:modified xsi:type="dcterms:W3CDTF">2023-05-09T17:37:00Z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